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CF0A3E" w14:textId="77777777" w:rsidR="007173EA" w:rsidRDefault="006C5D96" w:rsidP="0039739E">
      <w:pPr>
        <w:pStyle w:val="Heading1"/>
        <w:jc w:val="center"/>
      </w:pPr>
      <w:r w:rsidRPr="00323DEC">
        <w:rPr>
          <w:rFonts w:eastAsia="Lucida Sans"/>
          <w:noProof/>
          <w:lang w:val="en-US"/>
        </w:rPr>
        <w:drawing>
          <wp:inline distT="0" distB="0" distL="0" distR="0" wp14:anchorId="2B07C8BD" wp14:editId="64ACD41F">
            <wp:extent cx="4876800" cy="1200150"/>
            <wp:effectExtent l="0" t="0" r="0" b="0"/>
            <wp:docPr id="29" name="Picture 1" descr="A blue background with the form name&#10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Picture 1" descr="A blue background with the form name&#10;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76800" cy="1200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7C8C76A" w14:textId="77777777" w:rsidR="006C5D96" w:rsidRDefault="006C5D96" w:rsidP="006C5D96">
      <w:pPr>
        <w:rPr>
          <w:rFonts w:eastAsia="Times New Roman" w:cs="Arial"/>
          <w:bCs/>
          <w:lang w:val="en-US"/>
          <w14:ligatures w14:val="none"/>
        </w:rPr>
      </w:pPr>
      <w:r w:rsidRPr="006C5D96">
        <w:rPr>
          <w:rFonts w:eastAsia="Times New Roman" w:cs="Arial"/>
          <w:bCs/>
          <w:lang w:val="en-US"/>
          <w14:ligatures w14:val="none"/>
        </w:rPr>
        <w:t>If you are a professional and are worried about a child and would like to discuss your concerns, you can contact the IFD Consultation Line to obtain help and advice</w:t>
      </w:r>
      <w:r w:rsidR="00BB0A67">
        <w:rPr>
          <w:rFonts w:eastAsia="Times New Roman" w:cs="Arial"/>
          <w:bCs/>
          <w:lang w:val="en-US"/>
          <w14:ligatures w14:val="none"/>
        </w:rPr>
        <w:t xml:space="preserve"> from a social worker.</w:t>
      </w:r>
    </w:p>
    <w:p w14:paraId="5C96EDA5" w14:textId="77777777" w:rsidR="006C5D96" w:rsidRDefault="006C5D96" w:rsidP="006C5D96">
      <w:r>
        <w:t xml:space="preserve">IFD consultation Line for Professionals: </w:t>
      </w:r>
      <w:r w:rsidRPr="006C5D96">
        <w:rPr>
          <w:b/>
          <w:bCs/>
        </w:rPr>
        <w:t>Tel: 01234 718 21</w:t>
      </w:r>
      <w:r>
        <w:rPr>
          <w:b/>
          <w:bCs/>
        </w:rPr>
        <w:t>1</w:t>
      </w:r>
      <w:r>
        <w:t xml:space="preserve"> (Monday to Thursday (excluding bank holidays), from 9:00am to </w:t>
      </w:r>
      <w:r w:rsidR="00BB0A67">
        <w:t>5</w:t>
      </w:r>
      <w:r>
        <w:t>:</w:t>
      </w:r>
      <w:r w:rsidR="00BB0A67">
        <w:t>2</w:t>
      </w:r>
      <w:r>
        <w:t xml:space="preserve">0pm and Fridays from 9:00am to </w:t>
      </w:r>
      <w:r w:rsidR="00BB0A67">
        <w:t>4</w:t>
      </w:r>
      <w:r>
        <w:t>:</w:t>
      </w:r>
      <w:r w:rsidR="00BB0A67">
        <w:t>2</w:t>
      </w:r>
      <w:r>
        <w:t>0pm</w:t>
      </w:r>
    </w:p>
    <w:p w14:paraId="2527BF5D" w14:textId="77777777" w:rsidR="006C5D96" w:rsidRPr="006C5D96" w:rsidRDefault="006C5D96" w:rsidP="006C5D96">
      <w:pPr>
        <w:ind w:left="142"/>
        <w:jc w:val="both"/>
        <w:rPr>
          <w:rFonts w:eastAsia="Times New Roman" w:cs="Arial"/>
          <w:b/>
          <w:sz w:val="28"/>
          <w:szCs w:val="28"/>
          <w:lang w:val="en-US"/>
          <w14:ligatures w14:val="none"/>
        </w:rPr>
      </w:pPr>
      <w:r>
        <w:rPr>
          <w:rFonts w:eastAsia="Times New Roman" w:cs="Arial"/>
          <w:b/>
          <w:sz w:val="28"/>
          <w:szCs w:val="28"/>
          <w:lang w:val="en-US"/>
          <w14:ligatures w14:val="none"/>
        </w:rPr>
        <w:t>When completed please e-</w:t>
      </w:r>
      <w:r w:rsidRPr="006C5D96">
        <w:rPr>
          <w:rFonts w:eastAsia="Times New Roman" w:cs="Arial"/>
          <w:b/>
          <w:sz w:val="28"/>
          <w:szCs w:val="28"/>
          <w:lang w:val="en-US"/>
          <w14:ligatures w14:val="none"/>
        </w:rPr>
        <w:t xml:space="preserve">mail </w:t>
      </w:r>
      <w:hyperlink r:id="rId10" w:history="1">
        <w:r w:rsidRPr="006C5D96">
          <w:rPr>
            <w:rFonts w:eastAsia="Times New Roman" w:cs="Arial"/>
            <w:b/>
            <w:color w:val="0000FF"/>
            <w:sz w:val="28"/>
            <w:szCs w:val="28"/>
            <w:u w:val="single"/>
            <w:lang w:val="en-US"/>
            <w14:ligatures w14:val="none"/>
          </w:rPr>
          <w:t>Ifdinformation@bedford.gov.uk</w:t>
        </w:r>
      </w:hyperlink>
    </w:p>
    <w:p w14:paraId="00E52642" w14:textId="77777777" w:rsidR="006C5D96" w:rsidRPr="006C5D96" w:rsidRDefault="006C5D96" w:rsidP="006C5D96">
      <w:r w:rsidRPr="006C5D96">
        <w:t>If you are unable to use the online form you can also contact us at the Integrated Front Door (previously known as MASH) by phone:</w:t>
      </w:r>
    </w:p>
    <w:p w14:paraId="71F972C9" w14:textId="77777777" w:rsidR="006C5D96" w:rsidRPr="006C5D96" w:rsidRDefault="006C5D96" w:rsidP="006C5D96">
      <w:pPr>
        <w:numPr>
          <w:ilvl w:val="0"/>
          <w:numId w:val="1"/>
        </w:numPr>
      </w:pPr>
      <w:r w:rsidRPr="006C5D96">
        <w:t>Tel: 01234 718700 (office hours)</w:t>
      </w:r>
    </w:p>
    <w:p w14:paraId="09B58DCC" w14:textId="77777777" w:rsidR="006C5D96" w:rsidRPr="006C5D96" w:rsidRDefault="006C5D96" w:rsidP="006C5D96">
      <w:pPr>
        <w:numPr>
          <w:ilvl w:val="0"/>
          <w:numId w:val="1"/>
        </w:numPr>
      </w:pPr>
      <w:r w:rsidRPr="006C5D96">
        <w:t>Tel: 0300 300 8123 (out of hours)</w:t>
      </w:r>
      <w:r w:rsidR="00A612DB" w:rsidRPr="00A612DB">
        <w:rPr>
          <w:noProof/>
        </w:rPr>
        <w:t xml:space="preserve"> </w:t>
      </w:r>
    </w:p>
    <w:p w14:paraId="150D8508" w14:textId="77777777" w:rsidR="006C5D96" w:rsidRPr="006C5D96" w:rsidRDefault="006C5D96" w:rsidP="006C5D96">
      <w:r w:rsidRPr="006C5D96">
        <w:t>All cases are treated in confidence by highly experienced staff who work with children and young people.</w:t>
      </w:r>
    </w:p>
    <w:p w14:paraId="42B5470B" w14:textId="77777777" w:rsidR="006C5D96" w:rsidRDefault="00A612DB" w:rsidP="006C5D96">
      <w:r>
        <w:rPr>
          <w:noProof/>
        </w:rPr>
        <mc:AlternateContent>
          <mc:Choice Requires="wps">
            <w:drawing>
              <wp:anchor distT="0" distB="0" distL="114300" distR="114300" simplePos="0" relativeHeight="251650560" behindDoc="1" locked="0" layoutInCell="1" allowOverlap="1" wp14:anchorId="5552A4D1" wp14:editId="669BA3F0">
                <wp:simplePos x="0" y="0"/>
                <wp:positionH relativeFrom="margin">
                  <wp:posOffset>9525</wp:posOffset>
                </wp:positionH>
                <wp:positionV relativeFrom="paragraph">
                  <wp:posOffset>396240</wp:posOffset>
                </wp:positionV>
                <wp:extent cx="5781675" cy="342900"/>
                <wp:effectExtent l="0" t="0" r="28575" b="19050"/>
                <wp:wrapNone/>
                <wp:docPr id="466981860" name="Rectangle: Rounded Corners 2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81675" cy="342900"/>
                        </a:xfrm>
                        <a:prstGeom prst="roundRect">
                          <a:avLst/>
                        </a:prstGeom>
                        <a:solidFill>
                          <a:schemeClr val="tx2">
                            <a:lumMod val="10000"/>
                            <a:lumOff val="90000"/>
                            <a:alpha val="25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0C06F2C" id="Rectangle: Rounded Corners 2" o:spid="_x0000_s1026" alt="&quot;&quot;" style="position:absolute;margin-left:.75pt;margin-top:31.2pt;width:455.25pt;height:27pt;z-index:-25166592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" fillcolor="#dceaf7 [351]" strokecolor="#030e13 [484]" strokeweight="1pt">
                <v:fill opacity="16448f"/>
                <v:stroke joinstyle="miter"/>
                <w10:wrap anchorx="margin"/>
              </v:roundrect>
            </w:pict>
          </mc:Fallback>
        </mc:AlternateContent>
      </w:r>
      <w:r w:rsidR="006C5D96">
        <w:t>NB: where there is an urgent or immediate need to protect a child, dial 999 to contact the Police.</w:t>
      </w:r>
    </w:p>
    <w:p w14:paraId="3F73413F" w14:textId="3EA1D1F0" w:rsidR="006C5D96" w:rsidRDefault="006C5D96" w:rsidP="00A612DB">
      <w:pPr>
        <w:jc w:val="center"/>
      </w:pPr>
      <w:r w:rsidRPr="006C5D96">
        <w:rPr>
          <w:b/>
          <w:bCs/>
        </w:rPr>
        <w:t>Date form completed</w:t>
      </w:r>
      <w:r>
        <w:t>:</w:t>
      </w:r>
      <w:sdt>
        <w:sdtPr>
          <w:id w:val="-1972815827"/>
          <w:placeholder>
            <w:docPart w:val="05185308B3E041BDAA689E3766056D9D"/>
          </w:placeholder>
          <w:showingPlcHdr/>
          <w:date w:fullDate="2025-04-28T00:00:00Z">
            <w:dateFormat w:val="dd/MM/yyyy"/>
            <w:lid w:val="en-GB"/>
            <w:storeMappedDataAs w:val="dateTime"/>
            <w:calendar w:val="gregorian"/>
          </w:date>
        </w:sdtPr>
        <w:sdtContent>
          <w:r w:rsidR="00B0676F" w:rsidRPr="004E008B">
            <w:rPr>
              <w:rStyle w:val="PlaceholderText"/>
            </w:rPr>
            <w:t>Click or tap to enter a date.</w:t>
          </w:r>
        </w:sdtContent>
      </w:sdt>
    </w:p>
    <w:p w14:paraId="439AD5F8" w14:textId="77777777" w:rsidR="00A20494" w:rsidRDefault="00A20494">
      <w:r>
        <w:t>This form has 9 sections – please complete all the sections:</w:t>
      </w:r>
    </w:p>
    <w:sdt>
      <w:sdtPr>
        <w:rPr>
          <w:rFonts w:asciiTheme="minorHAnsi" w:eastAsiaTheme="minorHAnsi" w:hAnsiTheme="minorHAnsi" w:cstheme="minorBidi"/>
          <w:color w:val="auto"/>
          <w:kern w:val="2"/>
          <w:sz w:val="22"/>
          <w:szCs w:val="22"/>
          <w:lang w:val="en-GB"/>
          <w14:ligatures w14:val="standardContextual"/>
        </w:rPr>
        <w:id w:val="-369684377"/>
        <w:docPartObj>
          <w:docPartGallery w:val="Table of Contents"/>
          <w:docPartUnique/>
        </w:docPartObj>
      </w:sdtPr>
      <w:sdtEndPr>
        <w:rPr>
          <w:b/>
          <w:bCs/>
          <w:noProof/>
        </w:rPr>
      </w:sdtEndPr>
      <w:sdtContent>
        <w:p w14:paraId="260F5AE5" w14:textId="77777777" w:rsidR="00A20494" w:rsidRDefault="00A20494">
          <w:pPr>
            <w:pStyle w:val="TOCHeading"/>
          </w:pPr>
          <w:r>
            <w:t>Contents</w:t>
          </w:r>
        </w:p>
        <w:p w14:paraId="361EC7D4" w14:textId="77777777" w:rsidR="00A20494" w:rsidRDefault="00A20494">
          <w:pPr>
            <w:pStyle w:val="TOC1"/>
            <w:tabs>
              <w:tab w:val="right" w:leader="dot" w:pos="9016"/>
            </w:tabs>
            <w:rPr>
              <w:rFonts w:eastAsiaTheme="minorEastAsia"/>
              <w:noProof/>
              <w:sz w:val="24"/>
              <w:szCs w:val="24"/>
              <w:lang w:eastAsia="en-GB"/>
            </w:rPr>
          </w:pPr>
          <w:r>
            <w:fldChar w:fldCharType="begin"/>
          </w:r>
          <w:r>
            <w:instrText xml:space="preserve"> TOC \o "1-3" \h \z \u </w:instrText>
          </w:r>
          <w:r>
            <w:fldChar w:fldCharType="separate"/>
          </w:r>
          <w:hyperlink w:anchor="_Toc193458333" w:history="1">
            <w:r w:rsidRPr="00F765CB">
              <w:rPr>
                <w:rStyle w:val="Hyperlink"/>
                <w:noProof/>
              </w:rPr>
              <w:t>1 Child/Young Person Details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_Toc193458333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5E4D22D" w14:textId="77777777" w:rsidR="00A20494" w:rsidRDefault="00A20494">
          <w:pPr>
            <w:pStyle w:val="TOC1"/>
            <w:tabs>
              <w:tab w:val="right" w:leader="dot" w:pos="9016"/>
            </w:tabs>
            <w:rPr>
              <w:rFonts w:eastAsiaTheme="minorEastAsia"/>
              <w:noProof/>
              <w:sz w:val="24"/>
              <w:szCs w:val="24"/>
              <w:lang w:eastAsia="en-GB"/>
            </w:rPr>
          </w:pPr>
          <w:hyperlink w:anchor="_Toc193458334" w:history="1">
            <w:r w:rsidRPr="00F765CB">
              <w:rPr>
                <w:rStyle w:val="Hyperlink"/>
                <w:noProof/>
              </w:rPr>
              <w:t>2 Parent/Carer Details: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_Toc193458334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65FF119" w14:textId="77777777" w:rsidR="00A20494" w:rsidRDefault="00A20494">
          <w:pPr>
            <w:pStyle w:val="TOC1"/>
            <w:tabs>
              <w:tab w:val="right" w:leader="dot" w:pos="9016"/>
            </w:tabs>
            <w:rPr>
              <w:rFonts w:eastAsiaTheme="minorEastAsia"/>
              <w:noProof/>
              <w:sz w:val="24"/>
              <w:szCs w:val="24"/>
              <w:lang w:eastAsia="en-GB"/>
            </w:rPr>
          </w:pPr>
          <w:hyperlink w:anchor="_Toc193458335" w:history="1">
            <w:r w:rsidRPr="00F765CB">
              <w:rPr>
                <w:rStyle w:val="Hyperlink"/>
                <w:noProof/>
              </w:rPr>
              <w:t>3 Other Children and Adults Living in the Home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_Toc193458335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9B1235F" w14:textId="77777777" w:rsidR="00A20494" w:rsidRDefault="00A20494">
          <w:pPr>
            <w:pStyle w:val="TOC1"/>
            <w:tabs>
              <w:tab w:val="right" w:leader="dot" w:pos="9016"/>
            </w:tabs>
            <w:rPr>
              <w:rFonts w:eastAsiaTheme="minorEastAsia"/>
              <w:noProof/>
              <w:sz w:val="24"/>
              <w:szCs w:val="24"/>
              <w:lang w:eastAsia="en-GB"/>
            </w:rPr>
          </w:pPr>
          <w:hyperlink w:anchor="_Toc193458336" w:history="1">
            <w:r w:rsidRPr="00F765CB">
              <w:rPr>
                <w:rStyle w:val="Hyperlink"/>
                <w:noProof/>
              </w:rPr>
              <w:t>4 Other agencies involved with the child and/or their family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_Toc193458336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BA6E4CE" w14:textId="77777777" w:rsidR="00A20494" w:rsidRDefault="00A20494">
          <w:pPr>
            <w:pStyle w:val="TOC1"/>
            <w:tabs>
              <w:tab w:val="right" w:leader="dot" w:pos="9016"/>
            </w:tabs>
            <w:rPr>
              <w:rFonts w:eastAsiaTheme="minorEastAsia"/>
              <w:noProof/>
              <w:sz w:val="24"/>
              <w:szCs w:val="24"/>
              <w:lang w:eastAsia="en-GB"/>
            </w:rPr>
          </w:pPr>
          <w:hyperlink w:anchor="_Toc193458337" w:history="1">
            <w:r w:rsidRPr="00F765CB">
              <w:rPr>
                <w:rStyle w:val="Hyperlink"/>
                <w:noProof/>
              </w:rPr>
              <w:t>5 General Practitioner Details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_Toc193458337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CA47EE3" w14:textId="77777777" w:rsidR="00A20494" w:rsidRDefault="00A20494">
          <w:pPr>
            <w:pStyle w:val="TOC1"/>
            <w:tabs>
              <w:tab w:val="right" w:leader="dot" w:pos="9016"/>
            </w:tabs>
            <w:rPr>
              <w:rFonts w:eastAsiaTheme="minorEastAsia"/>
              <w:noProof/>
              <w:sz w:val="24"/>
              <w:szCs w:val="24"/>
              <w:lang w:eastAsia="en-GB"/>
            </w:rPr>
          </w:pPr>
          <w:hyperlink w:anchor="_Toc193458338" w:history="1">
            <w:r w:rsidRPr="00F765CB">
              <w:rPr>
                <w:rStyle w:val="Hyperlink"/>
                <w:noProof/>
              </w:rPr>
              <w:t>6 Areas of Safeguarding Concern or Need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_Toc193458338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DA4B251" w14:textId="77777777" w:rsidR="00A20494" w:rsidRDefault="00A20494">
          <w:pPr>
            <w:pStyle w:val="TOC1"/>
            <w:tabs>
              <w:tab w:val="right" w:leader="dot" w:pos="9016"/>
            </w:tabs>
            <w:rPr>
              <w:rFonts w:eastAsiaTheme="minorEastAsia"/>
              <w:noProof/>
              <w:sz w:val="24"/>
              <w:szCs w:val="24"/>
              <w:lang w:eastAsia="en-GB"/>
            </w:rPr>
          </w:pPr>
          <w:hyperlink w:anchor="_Toc193458339" w:history="1">
            <w:r w:rsidRPr="00F765CB">
              <w:rPr>
                <w:rStyle w:val="Hyperlink"/>
                <w:noProof/>
              </w:rPr>
              <w:t>7 Detailed Reasons for Referral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_Toc193458339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6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2599DD3" w14:textId="77777777" w:rsidR="00A20494" w:rsidRDefault="00A20494">
          <w:pPr>
            <w:pStyle w:val="TOC1"/>
            <w:tabs>
              <w:tab w:val="right" w:leader="dot" w:pos="9016"/>
            </w:tabs>
            <w:rPr>
              <w:rFonts w:eastAsiaTheme="minorEastAsia"/>
              <w:noProof/>
              <w:sz w:val="24"/>
              <w:szCs w:val="24"/>
              <w:lang w:eastAsia="en-GB"/>
            </w:rPr>
          </w:pPr>
          <w:hyperlink w:anchor="_Toc193458340" w:history="1">
            <w:r w:rsidRPr="00F765CB">
              <w:rPr>
                <w:rStyle w:val="Hyperlink"/>
                <w:noProof/>
              </w:rPr>
              <w:t>8 Consent Details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_Toc193458340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7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3087DAB" w14:textId="77777777" w:rsidR="00A20494" w:rsidRDefault="00A20494">
          <w:pPr>
            <w:pStyle w:val="TOC1"/>
            <w:tabs>
              <w:tab w:val="right" w:leader="dot" w:pos="9016"/>
            </w:tabs>
            <w:rPr>
              <w:rFonts w:eastAsiaTheme="minorEastAsia"/>
              <w:noProof/>
              <w:sz w:val="24"/>
              <w:szCs w:val="24"/>
              <w:lang w:eastAsia="en-GB"/>
            </w:rPr>
          </w:pPr>
          <w:hyperlink w:anchor="_Toc193458341" w:history="1">
            <w:r w:rsidRPr="00F765CB">
              <w:rPr>
                <w:rStyle w:val="Hyperlink"/>
                <w:noProof/>
              </w:rPr>
              <w:t>9 Referrer details: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_Toc193458341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7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7C9F70A" w14:textId="77777777" w:rsidR="00A20494" w:rsidRDefault="00A20494">
          <w:r>
            <w:rPr>
              <w:b/>
              <w:bCs/>
              <w:noProof/>
            </w:rPr>
            <w:fldChar w:fldCharType="end"/>
          </w:r>
        </w:p>
      </w:sdtContent>
    </w:sdt>
    <w:p w14:paraId="1A92AF65" w14:textId="169A75C6" w:rsidR="008C022B" w:rsidRPr="00A87FC9" w:rsidRDefault="009879CA" w:rsidP="00A87FC9">
      <w:pPr>
        <w:pStyle w:val="Heading1"/>
      </w:pPr>
      <w:bookmarkStart w:id="0" w:name="_Toc193458333"/>
      <w:r>
        <w:lastRenderedPageBreak/>
        <w:t xml:space="preserve">1 </w:t>
      </w:r>
      <w:r w:rsidR="006C5D96" w:rsidRPr="006C5D96">
        <w:t>Child/Young Person Details</w:t>
      </w:r>
      <w:bookmarkEnd w:id="0"/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696"/>
        <w:gridCol w:w="1560"/>
        <w:gridCol w:w="992"/>
        <w:gridCol w:w="1485"/>
        <w:gridCol w:w="1050"/>
        <w:gridCol w:w="1717"/>
      </w:tblGrid>
      <w:tr w:rsidR="008C022B" w14:paraId="5ABEE314" w14:textId="77777777" w:rsidTr="00A54C07">
        <w:tc>
          <w:tcPr>
            <w:tcW w:w="1696" w:type="dxa"/>
            <w:shd w:val="clear" w:color="auto" w:fill="C1E4F5" w:themeFill="accent1" w:themeFillTint="33"/>
          </w:tcPr>
          <w:p w14:paraId="085F6739" w14:textId="77777777" w:rsidR="008C022B" w:rsidRPr="00CE6AC0" w:rsidRDefault="008C022B" w:rsidP="00A54C07">
            <w:pPr>
              <w:rPr>
                <w:b/>
                <w:bCs/>
              </w:rPr>
            </w:pPr>
            <w:bookmarkStart w:id="1" w:name="_Hlk198285012"/>
            <w:r w:rsidRPr="00CE6AC0">
              <w:rPr>
                <w:b/>
                <w:bCs/>
              </w:rPr>
              <w:t>Forename</w:t>
            </w:r>
          </w:p>
        </w:tc>
        <w:tc>
          <w:tcPr>
            <w:tcW w:w="1560" w:type="dxa"/>
            <w:shd w:val="clear" w:color="auto" w:fill="C1E4F5" w:themeFill="accent1" w:themeFillTint="33"/>
          </w:tcPr>
          <w:p w14:paraId="4F07ABA8" w14:textId="77777777" w:rsidR="008C022B" w:rsidRPr="00CE6AC0" w:rsidRDefault="008C022B" w:rsidP="00A54C07">
            <w:pPr>
              <w:rPr>
                <w:b/>
                <w:bCs/>
              </w:rPr>
            </w:pPr>
            <w:r w:rsidRPr="00CE6AC0">
              <w:rPr>
                <w:b/>
                <w:bCs/>
              </w:rPr>
              <w:t>Surname</w:t>
            </w:r>
          </w:p>
        </w:tc>
        <w:tc>
          <w:tcPr>
            <w:tcW w:w="992" w:type="dxa"/>
            <w:shd w:val="clear" w:color="auto" w:fill="C1E4F5" w:themeFill="accent1" w:themeFillTint="33"/>
          </w:tcPr>
          <w:p w14:paraId="74511D7A" w14:textId="77777777" w:rsidR="008C022B" w:rsidRDefault="008C022B" w:rsidP="00A54C07">
            <w:pPr>
              <w:rPr>
                <w:b/>
                <w:bCs/>
              </w:rPr>
            </w:pPr>
            <w:r w:rsidRPr="00CE6AC0">
              <w:rPr>
                <w:b/>
                <w:bCs/>
              </w:rPr>
              <w:t>DoB/</w:t>
            </w:r>
          </w:p>
          <w:p w14:paraId="66E4BC2B" w14:textId="77777777" w:rsidR="008C022B" w:rsidRPr="00CE6AC0" w:rsidRDefault="008C022B" w:rsidP="00A54C07">
            <w:pPr>
              <w:rPr>
                <w:b/>
                <w:bCs/>
              </w:rPr>
            </w:pPr>
            <w:r w:rsidRPr="00CE6AC0">
              <w:rPr>
                <w:b/>
                <w:bCs/>
              </w:rPr>
              <w:t>Age</w:t>
            </w:r>
          </w:p>
        </w:tc>
        <w:tc>
          <w:tcPr>
            <w:tcW w:w="1485" w:type="dxa"/>
            <w:shd w:val="clear" w:color="auto" w:fill="C1E4F5" w:themeFill="accent1" w:themeFillTint="33"/>
          </w:tcPr>
          <w:p w14:paraId="7013985B" w14:textId="77777777" w:rsidR="008C022B" w:rsidRPr="00CE6AC0" w:rsidRDefault="008C022B" w:rsidP="00A54C07">
            <w:pPr>
              <w:rPr>
                <w:b/>
                <w:bCs/>
              </w:rPr>
            </w:pPr>
            <w:r w:rsidRPr="00CE6AC0">
              <w:rPr>
                <w:b/>
                <w:bCs/>
              </w:rPr>
              <w:t>Relationship</w:t>
            </w:r>
          </w:p>
        </w:tc>
        <w:tc>
          <w:tcPr>
            <w:tcW w:w="1050" w:type="dxa"/>
            <w:shd w:val="clear" w:color="auto" w:fill="C1E4F5" w:themeFill="accent1" w:themeFillTint="33"/>
          </w:tcPr>
          <w:p w14:paraId="3AC8D9FD" w14:textId="77777777" w:rsidR="008C022B" w:rsidRPr="00CE6AC0" w:rsidRDefault="008C022B" w:rsidP="00A54C07">
            <w:pPr>
              <w:rPr>
                <w:b/>
                <w:bCs/>
              </w:rPr>
            </w:pPr>
            <w:r>
              <w:rPr>
                <w:b/>
                <w:bCs/>
              </w:rPr>
              <w:t>Gender</w:t>
            </w:r>
          </w:p>
        </w:tc>
        <w:tc>
          <w:tcPr>
            <w:tcW w:w="1717" w:type="dxa"/>
            <w:shd w:val="clear" w:color="auto" w:fill="C1E4F5" w:themeFill="accent1" w:themeFillTint="33"/>
          </w:tcPr>
          <w:p w14:paraId="465F8D5C" w14:textId="77777777" w:rsidR="008C022B" w:rsidRPr="00CE6AC0" w:rsidRDefault="008C022B" w:rsidP="00A54C07">
            <w:pPr>
              <w:rPr>
                <w:b/>
                <w:bCs/>
              </w:rPr>
            </w:pPr>
            <w:r w:rsidRPr="00CE6AC0">
              <w:rPr>
                <w:b/>
                <w:bCs/>
              </w:rPr>
              <w:t>Ethnicity</w:t>
            </w:r>
          </w:p>
        </w:tc>
      </w:tr>
      <w:tr w:rsidR="008C022B" w14:paraId="3CA363E8" w14:textId="77777777" w:rsidTr="00A54C07">
        <w:sdt>
          <w:sdtPr>
            <w:id w:val="479652644"/>
            <w:placeholder>
              <w:docPart w:val="CB05A482DF3A46538E1A7658370E7A2C"/>
            </w:placeholder>
            <w:showingPlcHdr/>
            <w:text/>
          </w:sdtPr>
          <w:sdtContent>
            <w:tc>
              <w:tcPr>
                <w:tcW w:w="1696" w:type="dxa"/>
              </w:tcPr>
              <w:p w14:paraId="681A5C3E" w14:textId="77777777" w:rsidR="008C022B" w:rsidRDefault="008C022B" w:rsidP="00A54C07">
                <w:r w:rsidRPr="004C6665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  <w:sdt>
          <w:sdtPr>
            <w:id w:val="497162766"/>
            <w:placeholder>
              <w:docPart w:val="CB05A482DF3A46538E1A7658370E7A2C"/>
            </w:placeholder>
            <w:showingPlcHdr/>
            <w:text/>
          </w:sdtPr>
          <w:sdtContent>
            <w:tc>
              <w:tcPr>
                <w:tcW w:w="1560" w:type="dxa"/>
              </w:tcPr>
              <w:p w14:paraId="56519887" w14:textId="77777777" w:rsidR="008C022B" w:rsidRDefault="008C022B" w:rsidP="00A54C07">
                <w:r w:rsidRPr="004E008B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  <w:sdt>
          <w:sdtPr>
            <w:id w:val="-450321314"/>
            <w:placeholder>
              <w:docPart w:val="CB05A482DF3A46538E1A7658370E7A2C"/>
            </w:placeholder>
            <w:showingPlcHdr/>
            <w:text/>
          </w:sdtPr>
          <w:sdtContent>
            <w:tc>
              <w:tcPr>
                <w:tcW w:w="992" w:type="dxa"/>
              </w:tcPr>
              <w:p w14:paraId="1355635D" w14:textId="77777777" w:rsidR="008C022B" w:rsidRDefault="008C022B" w:rsidP="00A54C07">
                <w:r w:rsidRPr="004E008B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  <w:sdt>
          <w:sdtPr>
            <w:id w:val="-89704657"/>
            <w:placeholder>
              <w:docPart w:val="CB05A482DF3A46538E1A7658370E7A2C"/>
            </w:placeholder>
            <w:showingPlcHdr/>
            <w:text/>
          </w:sdtPr>
          <w:sdtContent>
            <w:tc>
              <w:tcPr>
                <w:tcW w:w="1485" w:type="dxa"/>
              </w:tcPr>
              <w:p w14:paraId="4DD1A4FA" w14:textId="77777777" w:rsidR="008C022B" w:rsidRDefault="008C022B" w:rsidP="00A54C07">
                <w:r w:rsidRPr="004C6665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  <w:tc>
          <w:tcPr>
            <w:tcW w:w="1050" w:type="dxa"/>
          </w:tcPr>
          <w:p w14:paraId="7EB2DB84" w14:textId="77777777" w:rsidR="008C022B" w:rsidRDefault="00000000" w:rsidP="00A54C07">
            <w:sdt>
              <w:sdtPr>
                <w:id w:val="1592047488"/>
                <w:placeholder>
                  <w:docPart w:val="A68A30A95A504A579838D38B933DDD26"/>
                </w:placeholder>
                <w:showingPlcHdr/>
                <w:dropDownList>
                  <w:listItem w:value="Choose an item."/>
                  <w:listItem w:displayText="Male" w:value="Male"/>
                  <w:listItem w:displayText="Female" w:value="Female"/>
                  <w:listItem w:displayText="Trans-gender Male" w:value="Trans-gender Male"/>
                  <w:listItem w:displayText="Trans-gender female" w:value="Trans-gender female"/>
                  <w:listItem w:displayText="Trans-Gender Non-Binary" w:value="Trans-Gender Non-Binary"/>
                  <w:listItem w:displayText="Other" w:value="Other"/>
                </w:dropDownList>
              </w:sdtPr>
              <w:sdtContent>
                <w:r w:rsidR="008C022B" w:rsidRPr="004E008B">
                  <w:rPr>
                    <w:rStyle w:val="PlaceholderText"/>
                  </w:rPr>
                  <w:t>Choose an item.</w:t>
                </w:r>
              </w:sdtContent>
            </w:sdt>
          </w:p>
        </w:tc>
        <w:tc>
          <w:tcPr>
            <w:tcW w:w="1717" w:type="dxa"/>
          </w:tcPr>
          <w:p w14:paraId="2E9C48D8" w14:textId="77777777" w:rsidR="008C022B" w:rsidRDefault="00000000" w:rsidP="00A54C07">
            <w:sdt>
              <w:sdtPr>
                <w:alias w:val="Ethnicity"/>
                <w:tag w:val="Ethnicity"/>
                <w:id w:val="177317530"/>
                <w:placeholder>
                  <w:docPart w:val="2CED0DF515744A14BC1A96495C18BC9C"/>
                </w:placeholder>
                <w:showingPlcHdr/>
                <w:comboBox>
                  <w:listItem w:value="Choose an item."/>
                  <w:listItem w:displayText="Asian or British Asian - British Indian" w:value="Asian or British Asian - British Indian"/>
                  <w:listItem w:displayText="Asian or British Asian - Bangladeshi" w:value="Asian or British Asian - Bangladeshi"/>
                  <w:listItem w:displayText="Asian or British Asian - Chinese" w:value="Asian or British Asian - Chinese"/>
                  <w:listItem w:displayText="Asian or British Asian - Pakistani" w:value="Asian or British Asian - Pakistani"/>
                  <w:listItem w:displayText="Asian or British Asian - Other" w:value="Asian or British Asian - Other"/>
                  <w:listItem w:displayText="Black or Black British - African" w:value="Black or Black British - African"/>
                  <w:listItem w:displayText="Black or Black British - Carribbean" w:value="Black or Black British - Carribbean"/>
                  <w:listItem w:displayText="Black or Black British - Other" w:value="Black or Black British - Other"/>
                  <w:listItem w:displayText="Mixed and Multiple Ethnic Groups - Other " w:value="Mixed and Multiple Ethnic Groups - Other "/>
                  <w:listItem w:displayText="Mixed and Multiple Ethnic Groups - White and Asian" w:value="Mixed and Multiple Ethnic Groups - White and Asian"/>
                  <w:listItem w:displayText="Mixed and Multiple Ethnic Groups - White and Black African" w:value="Mixed and Multiple Ethnic Groups - White and Black African"/>
                  <w:listItem w:displayText="Mixed and Multiple Ethnic Groups - White and Black Carribbean " w:value="Mixed and Multiple Ethnic Groups - White and Black Carribbean "/>
                  <w:listItem w:displayText="Mixed and Multiple Ethnic Groups - other" w:value="Mixed and Multiple Ethnic Groups - other"/>
                  <w:listItem w:displayText="Other Ethnic Group" w:value="Other Ethnic Group"/>
                  <w:listItem w:displayText="Refused/Prefer not to say" w:value="Refused/Prefer not to say"/>
                  <w:listItem w:displayText="Unknown" w:value="Unknown"/>
                  <w:listItem w:displayText="White - English, Welsh, Scottish, Northern Irish or British" w:value="White - English, Welsh, Scottish, Northern Irish or British"/>
                  <w:listItem w:displayText="White - Gypsy or Irish Traveller" w:value="White - Gypsy or Irish Traveller"/>
                  <w:listItem w:displayText="White - Irish" w:value="White - Irish"/>
                  <w:listItem w:displayText="White - Other" w:value="White - Other"/>
                  <w:listItem w:displayText="White - Roma" w:value="White - Roma"/>
                </w:comboBox>
              </w:sdtPr>
              <w:sdtContent>
                <w:r w:rsidR="008C022B" w:rsidRPr="004E008B">
                  <w:rPr>
                    <w:rStyle w:val="PlaceholderText"/>
                  </w:rPr>
                  <w:t>Choose an item.</w:t>
                </w:r>
              </w:sdtContent>
            </w:sdt>
          </w:p>
        </w:tc>
      </w:tr>
      <w:tr w:rsidR="008C022B" w14:paraId="1F7FE133" w14:textId="77777777" w:rsidTr="00FB44CD">
        <w:trPr>
          <w:trHeight w:val="858"/>
        </w:trPr>
        <w:sdt>
          <w:sdtPr>
            <w:id w:val="-707174455"/>
            <w:placeholder>
              <w:docPart w:val="EDE3EFEB39E74C6680CD3C117C07163F"/>
            </w:placeholder>
            <w:showingPlcHdr/>
            <w:text/>
          </w:sdtPr>
          <w:sdtContent>
            <w:tc>
              <w:tcPr>
                <w:tcW w:w="1696" w:type="dxa"/>
              </w:tcPr>
              <w:p w14:paraId="633C8229" w14:textId="77777777" w:rsidR="008C022B" w:rsidRDefault="008C022B" w:rsidP="00A54C07">
                <w:r w:rsidRPr="004E008B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  <w:sdt>
          <w:sdtPr>
            <w:id w:val="103931161"/>
            <w:placeholder>
              <w:docPart w:val="0F03633E67FC4664A1F3E1D74FD98E8A"/>
            </w:placeholder>
            <w:showingPlcHdr/>
            <w:text/>
          </w:sdtPr>
          <w:sdtContent>
            <w:tc>
              <w:tcPr>
                <w:tcW w:w="1560" w:type="dxa"/>
              </w:tcPr>
              <w:p w14:paraId="235A58A8" w14:textId="77777777" w:rsidR="008C022B" w:rsidRDefault="008C022B" w:rsidP="00A54C07">
                <w:r w:rsidRPr="004E008B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  <w:sdt>
          <w:sdtPr>
            <w:id w:val="1907869818"/>
            <w:placeholder>
              <w:docPart w:val="FB8D4CA8831F41759BD59E0CB79EDE2B"/>
            </w:placeholder>
            <w:showingPlcHdr/>
            <w:text/>
          </w:sdtPr>
          <w:sdtContent>
            <w:tc>
              <w:tcPr>
                <w:tcW w:w="992" w:type="dxa"/>
              </w:tcPr>
              <w:p w14:paraId="5C07DEE0" w14:textId="77777777" w:rsidR="008C022B" w:rsidRDefault="008C022B" w:rsidP="00A54C07">
                <w:r w:rsidRPr="004E008B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  <w:sdt>
          <w:sdtPr>
            <w:id w:val="1581098127"/>
            <w:placeholder>
              <w:docPart w:val="A2D4C60C5ADB4CB3B5141FE77CE9A140"/>
            </w:placeholder>
            <w:showingPlcHdr/>
            <w:text/>
          </w:sdtPr>
          <w:sdtContent>
            <w:tc>
              <w:tcPr>
                <w:tcW w:w="1485" w:type="dxa"/>
              </w:tcPr>
              <w:p w14:paraId="34FE19E8" w14:textId="77777777" w:rsidR="008C022B" w:rsidRDefault="008C022B" w:rsidP="00A54C07">
                <w:r w:rsidRPr="004E008B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  <w:tc>
          <w:tcPr>
            <w:tcW w:w="1050" w:type="dxa"/>
          </w:tcPr>
          <w:p w14:paraId="1334ADA7" w14:textId="77777777" w:rsidR="008C022B" w:rsidRDefault="00000000" w:rsidP="00A54C07">
            <w:sdt>
              <w:sdtPr>
                <w:id w:val="1645464322"/>
                <w:placeholder>
                  <w:docPart w:val="AFF2C3D112C44DDE891E6E092A34E25A"/>
                </w:placeholder>
                <w:showingPlcHdr/>
                <w:dropDownList>
                  <w:listItem w:value="Choose an item."/>
                  <w:listItem w:displayText="Male" w:value="Male"/>
                  <w:listItem w:displayText="Female" w:value="Female"/>
                  <w:listItem w:displayText="Trans-gender Male" w:value="Trans-gender Male"/>
                  <w:listItem w:displayText="Trans-gender female" w:value="Trans-gender female"/>
                  <w:listItem w:displayText="Trans-Gender Non-Binary" w:value="Trans-Gender Non-Binary"/>
                  <w:listItem w:displayText="Other" w:value="Other"/>
                </w:dropDownList>
              </w:sdtPr>
              <w:sdtContent>
                <w:r w:rsidR="008C022B" w:rsidRPr="004E008B">
                  <w:rPr>
                    <w:rStyle w:val="PlaceholderText"/>
                  </w:rPr>
                  <w:t>Choose an item.</w:t>
                </w:r>
              </w:sdtContent>
            </w:sdt>
          </w:p>
        </w:tc>
        <w:tc>
          <w:tcPr>
            <w:tcW w:w="1717" w:type="dxa"/>
          </w:tcPr>
          <w:p w14:paraId="66F6A75F" w14:textId="77777777" w:rsidR="008C022B" w:rsidRDefault="00000000" w:rsidP="00A54C07">
            <w:sdt>
              <w:sdtPr>
                <w:alias w:val="Ethnicity"/>
                <w:tag w:val="Ethnicity"/>
                <w:id w:val="1869032879"/>
                <w:placeholder>
                  <w:docPart w:val="E34D8631FFE7417793F4614AEB5DC7C5"/>
                </w:placeholder>
                <w:showingPlcHdr/>
                <w:comboBox>
                  <w:listItem w:value="Choose an item."/>
                  <w:listItem w:displayText="Asian or British Asian - British Indian" w:value="Asian or British Asian - British Indian"/>
                  <w:listItem w:displayText="Asian or British Asian - Bangladeshi" w:value="Asian or British Asian - Bangladeshi"/>
                  <w:listItem w:displayText="Asian or British Asian - Chinese" w:value="Asian or British Asian - Chinese"/>
                  <w:listItem w:displayText="Asian or British Asian - Pakistani" w:value="Asian or British Asian - Pakistani"/>
                  <w:listItem w:displayText="Asian or British Asian - Other" w:value="Asian or British Asian - Other"/>
                  <w:listItem w:displayText="Black or Black British - African" w:value="Black or Black British - African"/>
                  <w:listItem w:displayText="Black or Black British - Carribbean" w:value="Black or Black British - Carribbean"/>
                  <w:listItem w:displayText="Black or Black British - Other" w:value="Black or Black British - Other"/>
                  <w:listItem w:displayText="Mixed and Multiple Ethnic Groups - Other " w:value="Mixed and Multiple Ethnic Groups - Other "/>
                  <w:listItem w:displayText="Mixed and Multiple Ethnic Groups - White and Asian" w:value="Mixed and Multiple Ethnic Groups - White and Asian"/>
                  <w:listItem w:displayText="Mixed and Multiple Ethnic Groups - White and Black African" w:value="Mixed and Multiple Ethnic Groups - White and Black African"/>
                  <w:listItem w:displayText="Mixed and Multiple Ethnic Groups - White and Black Carribbean " w:value="Mixed and Multiple Ethnic Groups - White and Black Carribbean "/>
                  <w:listItem w:displayText="Mixed and Multiple Ethnic Groups - other" w:value="Mixed and Multiple Ethnic Groups - other"/>
                  <w:listItem w:displayText="Other Ethnic Group" w:value="Other Ethnic Group"/>
                  <w:listItem w:displayText="Refused/Prefer not to say" w:value="Refused/Prefer not to say"/>
                  <w:listItem w:displayText="Unknown" w:value="Unknown"/>
                  <w:listItem w:displayText="White - English, Welsh, Scottish, Northern Irish or British" w:value="White - English, Welsh, Scottish, Northern Irish or British"/>
                  <w:listItem w:displayText="White - Gypsy or Irish Traveller" w:value="White - Gypsy or Irish Traveller"/>
                  <w:listItem w:displayText="White - Irish" w:value="White - Irish"/>
                  <w:listItem w:displayText="White - Other" w:value="White - Other"/>
                  <w:listItem w:displayText="White - Roma" w:value="White - Roma"/>
                </w:comboBox>
              </w:sdtPr>
              <w:sdtContent>
                <w:r w:rsidR="008C022B" w:rsidRPr="004E008B">
                  <w:rPr>
                    <w:rStyle w:val="PlaceholderText"/>
                  </w:rPr>
                  <w:t>Choose an item.</w:t>
                </w:r>
              </w:sdtContent>
            </w:sdt>
          </w:p>
        </w:tc>
      </w:tr>
    </w:tbl>
    <w:p w14:paraId="14E322B2" w14:textId="77777777" w:rsidR="008C022B" w:rsidRDefault="008C022B" w:rsidP="008C022B">
      <w:pPr>
        <w:rPr>
          <w:b/>
          <w:bCs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468"/>
        <w:gridCol w:w="1333"/>
        <w:gridCol w:w="1106"/>
        <w:gridCol w:w="1379"/>
        <w:gridCol w:w="1658"/>
        <w:gridCol w:w="1556"/>
      </w:tblGrid>
      <w:tr w:rsidR="0011442D" w:rsidRPr="00CE6AC0" w14:paraId="460379EC" w14:textId="77777777" w:rsidTr="00B23D9B">
        <w:tc>
          <w:tcPr>
            <w:tcW w:w="1468" w:type="dxa"/>
            <w:shd w:val="clear" w:color="auto" w:fill="C1E4F5" w:themeFill="accent1" w:themeFillTint="33"/>
          </w:tcPr>
          <w:p w14:paraId="68B6BD5C" w14:textId="5606C53B" w:rsidR="0011442D" w:rsidRPr="00CE6AC0" w:rsidRDefault="0011442D" w:rsidP="00A54C07">
            <w:pPr>
              <w:rPr>
                <w:b/>
                <w:bCs/>
              </w:rPr>
            </w:pPr>
            <w:bookmarkStart w:id="2" w:name="_Hlk198286141"/>
            <w:r>
              <w:rPr>
                <w:b/>
                <w:bCs/>
              </w:rPr>
              <w:t>Address</w:t>
            </w:r>
          </w:p>
        </w:tc>
        <w:tc>
          <w:tcPr>
            <w:tcW w:w="1333" w:type="dxa"/>
            <w:shd w:val="clear" w:color="auto" w:fill="C1E4F5" w:themeFill="accent1" w:themeFillTint="33"/>
          </w:tcPr>
          <w:p w14:paraId="458B6330" w14:textId="0500A342" w:rsidR="0011442D" w:rsidRPr="00CE6AC0" w:rsidRDefault="0011442D" w:rsidP="00A54C07">
            <w:pPr>
              <w:rPr>
                <w:b/>
                <w:bCs/>
              </w:rPr>
            </w:pPr>
            <w:r>
              <w:rPr>
                <w:b/>
                <w:bCs/>
              </w:rPr>
              <w:t>Mobile</w:t>
            </w:r>
          </w:p>
        </w:tc>
        <w:tc>
          <w:tcPr>
            <w:tcW w:w="1106" w:type="dxa"/>
            <w:shd w:val="clear" w:color="auto" w:fill="C1E4F5" w:themeFill="accent1" w:themeFillTint="33"/>
          </w:tcPr>
          <w:p w14:paraId="4CA87706" w14:textId="59278435" w:rsidR="0011442D" w:rsidRPr="00CE6AC0" w:rsidRDefault="0011442D" w:rsidP="00A54C07">
            <w:pPr>
              <w:rPr>
                <w:b/>
                <w:bCs/>
              </w:rPr>
            </w:pPr>
            <w:r>
              <w:rPr>
                <w:b/>
                <w:bCs/>
              </w:rPr>
              <w:t>Email</w:t>
            </w:r>
          </w:p>
        </w:tc>
        <w:tc>
          <w:tcPr>
            <w:tcW w:w="1379" w:type="dxa"/>
            <w:shd w:val="clear" w:color="auto" w:fill="C1E4F5" w:themeFill="accent1" w:themeFillTint="33"/>
          </w:tcPr>
          <w:p w14:paraId="75EAEEF4" w14:textId="0A9E6FBD" w:rsidR="0011442D" w:rsidRPr="00CE6AC0" w:rsidRDefault="0011442D" w:rsidP="00A54C07">
            <w:pPr>
              <w:rPr>
                <w:b/>
                <w:bCs/>
              </w:rPr>
            </w:pPr>
            <w:r>
              <w:rPr>
                <w:b/>
                <w:bCs/>
              </w:rPr>
              <w:t>NHS Number</w:t>
            </w:r>
          </w:p>
        </w:tc>
        <w:tc>
          <w:tcPr>
            <w:tcW w:w="1658" w:type="dxa"/>
            <w:shd w:val="clear" w:color="auto" w:fill="C1E4F5" w:themeFill="accent1" w:themeFillTint="33"/>
          </w:tcPr>
          <w:p w14:paraId="2FF0882E" w14:textId="5095650C" w:rsidR="0011442D" w:rsidRDefault="0011442D" w:rsidP="00A54C07">
            <w:pPr>
              <w:rPr>
                <w:b/>
                <w:bCs/>
              </w:rPr>
            </w:pPr>
            <w:r>
              <w:rPr>
                <w:b/>
                <w:bCs/>
              </w:rPr>
              <w:t>Immigration Status</w:t>
            </w:r>
          </w:p>
        </w:tc>
        <w:tc>
          <w:tcPr>
            <w:tcW w:w="1556" w:type="dxa"/>
            <w:shd w:val="clear" w:color="auto" w:fill="C1E4F5" w:themeFill="accent1" w:themeFillTint="33"/>
          </w:tcPr>
          <w:p w14:paraId="47661AF8" w14:textId="77777777" w:rsidR="0011442D" w:rsidRDefault="0011442D" w:rsidP="00A54C07">
            <w:pPr>
              <w:rPr>
                <w:b/>
                <w:bCs/>
              </w:rPr>
            </w:pPr>
            <w:r>
              <w:rPr>
                <w:b/>
                <w:bCs/>
              </w:rPr>
              <w:t>Interpreter</w:t>
            </w:r>
          </w:p>
          <w:p w14:paraId="50DDF54F" w14:textId="0EC35BA2" w:rsidR="0011442D" w:rsidRPr="00CE6AC0" w:rsidRDefault="0011442D" w:rsidP="00A54C07">
            <w:pPr>
              <w:rPr>
                <w:b/>
                <w:bCs/>
              </w:rPr>
            </w:pPr>
            <w:r>
              <w:rPr>
                <w:b/>
                <w:bCs/>
              </w:rPr>
              <w:t>Required</w:t>
            </w:r>
          </w:p>
        </w:tc>
      </w:tr>
      <w:tr w:rsidR="0011442D" w14:paraId="58A03AE6" w14:textId="77777777" w:rsidTr="00B23D9B">
        <w:sdt>
          <w:sdtPr>
            <w:id w:val="1816532671"/>
            <w:placeholder>
              <w:docPart w:val="455C2C01C0834C949AFF3E6E4FEF2EDE"/>
            </w:placeholder>
            <w:showingPlcHdr/>
            <w:text/>
          </w:sdtPr>
          <w:sdtContent>
            <w:tc>
              <w:tcPr>
                <w:tcW w:w="1468" w:type="dxa"/>
              </w:tcPr>
              <w:p w14:paraId="0E693844" w14:textId="77777777" w:rsidR="0011442D" w:rsidRDefault="0011442D" w:rsidP="00A54C07">
                <w:r w:rsidRPr="004C6665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  <w:sdt>
          <w:sdtPr>
            <w:id w:val="-516225142"/>
            <w:placeholder>
              <w:docPart w:val="455C2C01C0834C949AFF3E6E4FEF2EDE"/>
            </w:placeholder>
            <w:showingPlcHdr/>
            <w:text/>
          </w:sdtPr>
          <w:sdtContent>
            <w:tc>
              <w:tcPr>
                <w:tcW w:w="1333" w:type="dxa"/>
              </w:tcPr>
              <w:p w14:paraId="75A040E5" w14:textId="77777777" w:rsidR="0011442D" w:rsidRDefault="0011442D" w:rsidP="00A54C07">
                <w:r w:rsidRPr="004E008B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  <w:sdt>
          <w:sdtPr>
            <w:id w:val="-1830584779"/>
            <w:placeholder>
              <w:docPart w:val="455C2C01C0834C949AFF3E6E4FEF2EDE"/>
            </w:placeholder>
            <w:showingPlcHdr/>
            <w:text/>
          </w:sdtPr>
          <w:sdtContent>
            <w:tc>
              <w:tcPr>
                <w:tcW w:w="1106" w:type="dxa"/>
              </w:tcPr>
              <w:p w14:paraId="1FE69A3D" w14:textId="77777777" w:rsidR="0011442D" w:rsidRDefault="0011442D" w:rsidP="00A54C07">
                <w:r w:rsidRPr="004E008B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  <w:sdt>
          <w:sdtPr>
            <w:id w:val="635226881"/>
            <w:placeholder>
              <w:docPart w:val="455C2C01C0834C949AFF3E6E4FEF2EDE"/>
            </w:placeholder>
            <w:showingPlcHdr/>
            <w:text/>
          </w:sdtPr>
          <w:sdtContent>
            <w:tc>
              <w:tcPr>
                <w:tcW w:w="1379" w:type="dxa"/>
              </w:tcPr>
              <w:p w14:paraId="6CB7D22D" w14:textId="77777777" w:rsidR="0011442D" w:rsidRDefault="0011442D" w:rsidP="00A54C07">
                <w:r w:rsidRPr="004C6665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  <w:tc>
          <w:tcPr>
            <w:tcW w:w="1658" w:type="dxa"/>
          </w:tcPr>
          <w:p w14:paraId="104EBAB1" w14:textId="64B870F4" w:rsidR="0011442D" w:rsidRDefault="00000000" w:rsidP="00A54C07">
            <w:sdt>
              <w:sdtPr>
                <w:id w:val="130521670"/>
                <w:placeholder>
                  <w:docPart w:val="FD0EFF9F902E4AAC884395E13107C9EE"/>
                </w:placeholder>
                <w:showingPlcHdr/>
                <w:dropDownList>
                  <w:listItem w:value="Choose an item."/>
                  <w:listItem w:displayText="Male" w:value="Male"/>
                  <w:listItem w:displayText="Female" w:value="Female"/>
                  <w:listItem w:displayText="Trans-gender Male" w:value="Trans-gender Male"/>
                  <w:listItem w:displayText="Trans-gender female" w:value="Trans-gender female"/>
                  <w:listItem w:displayText="Trans-Gender Non-Binary" w:value="Trans-Gender Non-Binary"/>
                  <w:listItem w:displayText="Other" w:value="Other"/>
                </w:dropDownList>
              </w:sdtPr>
              <w:sdtContent>
                <w:r w:rsidR="0011442D" w:rsidRPr="004E008B">
                  <w:rPr>
                    <w:rStyle w:val="PlaceholderText"/>
                  </w:rPr>
                  <w:t>Choose an item.</w:t>
                </w:r>
              </w:sdtContent>
            </w:sdt>
          </w:p>
        </w:tc>
        <w:tc>
          <w:tcPr>
            <w:tcW w:w="1556" w:type="dxa"/>
          </w:tcPr>
          <w:p w14:paraId="6306F524" w14:textId="39A52A26" w:rsidR="0011442D" w:rsidRDefault="00000000" w:rsidP="00A54C07">
            <w:sdt>
              <w:sdtPr>
                <w:id w:val="1248930033"/>
                <w:placeholder>
                  <w:docPart w:val="182DC90AD9E642EC889AA88C2EBCA2FA"/>
                </w:placeholder>
                <w:showingPlcHdr/>
                <w:dropDownList>
                  <w:listItem w:value="Choose an item."/>
                  <w:listItem w:displayText="Male" w:value="Male"/>
                  <w:listItem w:displayText="Female" w:value="Female"/>
                  <w:listItem w:displayText="Trans-gender Male" w:value="Trans-gender Male"/>
                  <w:listItem w:displayText="Trans-gender female" w:value="Trans-gender female"/>
                  <w:listItem w:displayText="Trans-Gender Non-Binary" w:value="Trans-Gender Non-Binary"/>
                  <w:listItem w:displayText="Other" w:value="Other"/>
                </w:dropDownList>
              </w:sdtPr>
              <w:sdtContent>
                <w:r w:rsidR="0011442D" w:rsidRPr="004E008B">
                  <w:rPr>
                    <w:rStyle w:val="PlaceholderText"/>
                  </w:rPr>
                  <w:t>Choose an item.</w:t>
                </w:r>
              </w:sdtContent>
            </w:sdt>
          </w:p>
        </w:tc>
      </w:tr>
      <w:tr w:rsidR="0011442D" w14:paraId="1B105A65" w14:textId="77777777" w:rsidTr="00B23D9B">
        <w:sdt>
          <w:sdtPr>
            <w:id w:val="926551149"/>
            <w:placeholder>
              <w:docPart w:val="021D051383D04AC880078D0A7B0C2C0E"/>
            </w:placeholder>
            <w:showingPlcHdr/>
            <w:text/>
          </w:sdtPr>
          <w:sdtContent>
            <w:tc>
              <w:tcPr>
                <w:tcW w:w="1468" w:type="dxa"/>
              </w:tcPr>
              <w:p w14:paraId="160069D7" w14:textId="77777777" w:rsidR="0011442D" w:rsidRDefault="0011442D" w:rsidP="00A54C07">
                <w:r w:rsidRPr="004E008B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  <w:sdt>
          <w:sdtPr>
            <w:id w:val="182562454"/>
            <w:placeholder>
              <w:docPart w:val="21D3B06FCA174EDBACBB738B410FD246"/>
            </w:placeholder>
            <w:showingPlcHdr/>
            <w:text/>
          </w:sdtPr>
          <w:sdtContent>
            <w:tc>
              <w:tcPr>
                <w:tcW w:w="1333" w:type="dxa"/>
              </w:tcPr>
              <w:p w14:paraId="28E9203E" w14:textId="77777777" w:rsidR="0011442D" w:rsidRDefault="0011442D" w:rsidP="00A54C07">
                <w:r w:rsidRPr="004E008B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  <w:sdt>
          <w:sdtPr>
            <w:id w:val="235682472"/>
            <w:placeholder>
              <w:docPart w:val="DC788D951F474188AE5CB6471288AFA9"/>
            </w:placeholder>
            <w:showingPlcHdr/>
            <w:text/>
          </w:sdtPr>
          <w:sdtContent>
            <w:tc>
              <w:tcPr>
                <w:tcW w:w="1106" w:type="dxa"/>
              </w:tcPr>
              <w:p w14:paraId="1286BAC6" w14:textId="77777777" w:rsidR="0011442D" w:rsidRDefault="0011442D" w:rsidP="00A54C07">
                <w:r w:rsidRPr="004E008B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  <w:sdt>
          <w:sdtPr>
            <w:id w:val="-1599708492"/>
            <w:placeholder>
              <w:docPart w:val="EB83A8666CF243098EF8DEE5D67F0096"/>
            </w:placeholder>
            <w:showingPlcHdr/>
            <w:text/>
          </w:sdtPr>
          <w:sdtContent>
            <w:tc>
              <w:tcPr>
                <w:tcW w:w="1379" w:type="dxa"/>
              </w:tcPr>
              <w:p w14:paraId="55B80602" w14:textId="77777777" w:rsidR="0011442D" w:rsidRDefault="0011442D" w:rsidP="00A54C07">
                <w:r w:rsidRPr="004E008B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  <w:tc>
          <w:tcPr>
            <w:tcW w:w="1658" w:type="dxa"/>
          </w:tcPr>
          <w:p w14:paraId="7D0B2E15" w14:textId="7BE1B148" w:rsidR="0011442D" w:rsidRDefault="00000000" w:rsidP="00A54C07">
            <w:sdt>
              <w:sdtPr>
                <w:id w:val="1561986383"/>
                <w:placeholder>
                  <w:docPart w:val="084AA516AE76496DAF23B34E6DD1D5C3"/>
                </w:placeholder>
                <w:showingPlcHdr/>
                <w:dropDownList>
                  <w:listItem w:value="Choose an item."/>
                  <w:listItem w:displayText="Male" w:value="Male"/>
                  <w:listItem w:displayText="Female" w:value="Female"/>
                  <w:listItem w:displayText="Trans-gender Male" w:value="Trans-gender Male"/>
                  <w:listItem w:displayText="Trans-gender female" w:value="Trans-gender female"/>
                  <w:listItem w:displayText="Trans-Gender Non-Binary" w:value="Trans-Gender Non-Binary"/>
                  <w:listItem w:displayText="Other" w:value="Other"/>
                </w:dropDownList>
              </w:sdtPr>
              <w:sdtContent>
                <w:r w:rsidR="0011442D" w:rsidRPr="004E008B">
                  <w:rPr>
                    <w:rStyle w:val="PlaceholderText"/>
                  </w:rPr>
                  <w:t>Choose an item.</w:t>
                </w:r>
              </w:sdtContent>
            </w:sdt>
          </w:p>
        </w:tc>
        <w:tc>
          <w:tcPr>
            <w:tcW w:w="1556" w:type="dxa"/>
          </w:tcPr>
          <w:p w14:paraId="0FCB70E4" w14:textId="375CC555" w:rsidR="0011442D" w:rsidRDefault="00000000" w:rsidP="00A54C07">
            <w:sdt>
              <w:sdtPr>
                <w:id w:val="-177669271"/>
                <w:placeholder>
                  <w:docPart w:val="6E54FE763C36417AB1F033BDE03D44BD"/>
                </w:placeholder>
                <w:showingPlcHdr/>
                <w:dropDownList>
                  <w:listItem w:value="Choose an item."/>
                  <w:listItem w:displayText="Male" w:value="Male"/>
                  <w:listItem w:displayText="Female" w:value="Female"/>
                  <w:listItem w:displayText="Trans-gender Male" w:value="Trans-gender Male"/>
                  <w:listItem w:displayText="Trans-gender female" w:value="Trans-gender female"/>
                  <w:listItem w:displayText="Trans-Gender Non-Binary" w:value="Trans-Gender Non-Binary"/>
                  <w:listItem w:displayText="Other" w:value="Other"/>
                </w:dropDownList>
              </w:sdtPr>
              <w:sdtContent>
                <w:r w:rsidR="0011442D" w:rsidRPr="004E008B">
                  <w:rPr>
                    <w:rStyle w:val="PlaceholderText"/>
                  </w:rPr>
                  <w:t>Choose an item.</w:t>
                </w:r>
              </w:sdtContent>
            </w:sdt>
          </w:p>
        </w:tc>
      </w:tr>
      <w:bookmarkEnd w:id="2"/>
    </w:tbl>
    <w:p w14:paraId="256EE05A" w14:textId="77777777" w:rsidR="008C022B" w:rsidRDefault="008C022B" w:rsidP="008C022B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122"/>
        <w:gridCol w:w="1984"/>
        <w:gridCol w:w="1701"/>
        <w:gridCol w:w="2693"/>
      </w:tblGrid>
      <w:tr w:rsidR="00FB44CD" w:rsidRPr="00CE6AC0" w14:paraId="75285583" w14:textId="77777777" w:rsidTr="00FB44CD">
        <w:tc>
          <w:tcPr>
            <w:tcW w:w="2122" w:type="dxa"/>
            <w:shd w:val="clear" w:color="auto" w:fill="C1E4F5" w:themeFill="accent1" w:themeFillTint="33"/>
          </w:tcPr>
          <w:bookmarkEnd w:id="1"/>
          <w:p w14:paraId="2D40B6F7" w14:textId="3EDB3686" w:rsidR="00FB44CD" w:rsidRPr="00CE6AC0" w:rsidRDefault="00FB44CD" w:rsidP="00480BC5">
            <w:pPr>
              <w:rPr>
                <w:b/>
                <w:bCs/>
              </w:rPr>
            </w:pPr>
            <w:r w:rsidRPr="00A20494">
              <w:rPr>
                <w:b/>
                <w:bCs/>
              </w:rPr>
              <w:t>Does the Child have a disability</w:t>
            </w:r>
          </w:p>
        </w:tc>
        <w:tc>
          <w:tcPr>
            <w:tcW w:w="1984" w:type="dxa"/>
            <w:shd w:val="clear" w:color="auto" w:fill="C1E4F5" w:themeFill="accent1" w:themeFillTint="33"/>
          </w:tcPr>
          <w:p w14:paraId="26B7EA1D" w14:textId="402C47AD" w:rsidR="00FB44CD" w:rsidRPr="00CE6AC0" w:rsidRDefault="00FB44CD" w:rsidP="00480BC5">
            <w:pPr>
              <w:rPr>
                <w:b/>
                <w:bCs/>
              </w:rPr>
            </w:pPr>
            <w:r w:rsidRPr="00A20494">
              <w:rPr>
                <w:b/>
                <w:bCs/>
              </w:rPr>
              <w:t>Does the child have an ECHP?</w:t>
            </w:r>
          </w:p>
        </w:tc>
        <w:tc>
          <w:tcPr>
            <w:tcW w:w="1701" w:type="dxa"/>
            <w:shd w:val="clear" w:color="auto" w:fill="C1E4F5" w:themeFill="accent1" w:themeFillTint="33"/>
          </w:tcPr>
          <w:p w14:paraId="789D1FD7" w14:textId="294D46BB" w:rsidR="00FB44CD" w:rsidRPr="00CE6AC0" w:rsidRDefault="00FB44CD" w:rsidP="00480BC5">
            <w:pPr>
              <w:rPr>
                <w:b/>
                <w:bCs/>
              </w:rPr>
            </w:pPr>
            <w:r w:rsidRPr="009879CA">
              <w:rPr>
                <w:b/>
                <w:bCs/>
              </w:rPr>
              <w:t>Is there an Early Help Assessment (If yes please attach)</w:t>
            </w:r>
          </w:p>
        </w:tc>
        <w:tc>
          <w:tcPr>
            <w:tcW w:w="2693" w:type="dxa"/>
            <w:shd w:val="clear" w:color="auto" w:fill="C1E4F5" w:themeFill="accent1" w:themeFillTint="33"/>
          </w:tcPr>
          <w:p w14:paraId="05303636" w14:textId="6E0B46C6" w:rsidR="00FB44CD" w:rsidRDefault="00FB44CD" w:rsidP="00480BC5">
            <w:pPr>
              <w:rPr>
                <w:b/>
                <w:bCs/>
              </w:rPr>
            </w:pPr>
            <w:r w:rsidRPr="009879CA">
              <w:rPr>
                <w:b/>
                <w:bCs/>
              </w:rPr>
              <w:t>Is the Child Looked After?</w:t>
            </w:r>
          </w:p>
        </w:tc>
      </w:tr>
      <w:tr w:rsidR="00FB44CD" w14:paraId="715C91EF" w14:textId="77777777" w:rsidTr="00FB44CD">
        <w:sdt>
          <w:sdtPr>
            <w:id w:val="17899638"/>
            <w:placeholder>
              <w:docPart w:val="50E7838C1AA444518BFFFED7A423F56D"/>
            </w:placeholder>
            <w:showingPlcHdr/>
            <w:text/>
          </w:sdtPr>
          <w:sdtContent>
            <w:tc>
              <w:tcPr>
                <w:tcW w:w="2122" w:type="dxa"/>
              </w:tcPr>
              <w:p w14:paraId="27657B4D" w14:textId="77777777" w:rsidR="00FB44CD" w:rsidRDefault="00FB44CD" w:rsidP="00480BC5">
                <w:r w:rsidRPr="004C6665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  <w:sdt>
          <w:sdtPr>
            <w:id w:val="-1912838610"/>
            <w:placeholder>
              <w:docPart w:val="50E7838C1AA444518BFFFED7A423F56D"/>
            </w:placeholder>
            <w:showingPlcHdr/>
            <w:text/>
          </w:sdtPr>
          <w:sdtContent>
            <w:tc>
              <w:tcPr>
                <w:tcW w:w="1984" w:type="dxa"/>
              </w:tcPr>
              <w:p w14:paraId="7B38046C" w14:textId="77777777" w:rsidR="00FB44CD" w:rsidRDefault="00FB44CD" w:rsidP="00480BC5">
                <w:r w:rsidRPr="004E008B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  <w:sdt>
          <w:sdtPr>
            <w:id w:val="1424764008"/>
            <w:placeholder>
              <w:docPart w:val="50E7838C1AA444518BFFFED7A423F56D"/>
            </w:placeholder>
            <w:showingPlcHdr/>
            <w:text/>
          </w:sdtPr>
          <w:sdtContent>
            <w:tc>
              <w:tcPr>
                <w:tcW w:w="1701" w:type="dxa"/>
              </w:tcPr>
              <w:p w14:paraId="2F0EA011" w14:textId="77777777" w:rsidR="00FB44CD" w:rsidRDefault="00FB44CD" w:rsidP="00480BC5">
                <w:r w:rsidRPr="004E008B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  <w:tc>
          <w:tcPr>
            <w:tcW w:w="2693" w:type="dxa"/>
          </w:tcPr>
          <w:p w14:paraId="5531B279" w14:textId="77777777" w:rsidR="00FB44CD" w:rsidRDefault="00000000" w:rsidP="00480BC5">
            <w:sdt>
              <w:sdtPr>
                <w:id w:val="-461959730"/>
                <w:placeholder>
                  <w:docPart w:val="874452C19FD9433AA8DA36FCC8CEC8E1"/>
                </w:placeholder>
                <w:showingPlcHdr/>
                <w:dropDownList>
                  <w:listItem w:value="Choose an item."/>
                  <w:listItem w:displayText="Male" w:value="Male"/>
                  <w:listItem w:displayText="Female" w:value="Female"/>
                  <w:listItem w:displayText="Trans-gender Male" w:value="Trans-gender Male"/>
                  <w:listItem w:displayText="Trans-gender female" w:value="Trans-gender female"/>
                  <w:listItem w:displayText="Trans-Gender Non-Binary" w:value="Trans-Gender Non-Binary"/>
                  <w:listItem w:displayText="Other" w:value="Other"/>
                </w:dropDownList>
              </w:sdtPr>
              <w:sdtContent>
                <w:r w:rsidR="00FB44CD" w:rsidRPr="004E008B">
                  <w:rPr>
                    <w:rStyle w:val="PlaceholderText"/>
                  </w:rPr>
                  <w:t>Choose an item.</w:t>
                </w:r>
              </w:sdtContent>
            </w:sdt>
          </w:p>
        </w:tc>
      </w:tr>
      <w:tr w:rsidR="00FB44CD" w14:paraId="003D2C2F" w14:textId="77777777" w:rsidTr="00FB44CD">
        <w:sdt>
          <w:sdtPr>
            <w:id w:val="-1965023449"/>
            <w:placeholder>
              <w:docPart w:val="E51190B3E1D74C11B58F47799017BB06"/>
            </w:placeholder>
            <w:showingPlcHdr/>
            <w:text/>
          </w:sdtPr>
          <w:sdtContent>
            <w:tc>
              <w:tcPr>
                <w:tcW w:w="2122" w:type="dxa"/>
              </w:tcPr>
              <w:p w14:paraId="07576FA5" w14:textId="77777777" w:rsidR="00FB44CD" w:rsidRDefault="00FB44CD" w:rsidP="00480BC5">
                <w:r w:rsidRPr="004E008B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  <w:sdt>
          <w:sdtPr>
            <w:id w:val="1835495604"/>
            <w:placeholder>
              <w:docPart w:val="F5FECA8AC912412BA07BC99548E98C24"/>
            </w:placeholder>
            <w:showingPlcHdr/>
            <w:text/>
          </w:sdtPr>
          <w:sdtContent>
            <w:tc>
              <w:tcPr>
                <w:tcW w:w="1984" w:type="dxa"/>
              </w:tcPr>
              <w:p w14:paraId="4062BD1F" w14:textId="77777777" w:rsidR="00FB44CD" w:rsidRDefault="00FB44CD" w:rsidP="00480BC5">
                <w:r w:rsidRPr="004E008B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  <w:sdt>
          <w:sdtPr>
            <w:id w:val="1406098"/>
            <w:placeholder>
              <w:docPart w:val="6845C2DD3A8845AAA8DF5A6768161792"/>
            </w:placeholder>
            <w:showingPlcHdr/>
            <w:text/>
          </w:sdtPr>
          <w:sdtContent>
            <w:tc>
              <w:tcPr>
                <w:tcW w:w="1701" w:type="dxa"/>
              </w:tcPr>
              <w:p w14:paraId="26FE203C" w14:textId="77777777" w:rsidR="00FB44CD" w:rsidRDefault="00FB44CD" w:rsidP="00480BC5">
                <w:r w:rsidRPr="004E008B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  <w:tc>
          <w:tcPr>
            <w:tcW w:w="2693" w:type="dxa"/>
          </w:tcPr>
          <w:p w14:paraId="4981CCC5" w14:textId="77777777" w:rsidR="00FB44CD" w:rsidRDefault="00000000" w:rsidP="00480BC5">
            <w:sdt>
              <w:sdtPr>
                <w:id w:val="-567795698"/>
                <w:placeholder>
                  <w:docPart w:val="14137455C4C64E4CA0860FD43895001F"/>
                </w:placeholder>
                <w:showingPlcHdr/>
                <w:dropDownList>
                  <w:listItem w:value="Choose an item."/>
                  <w:listItem w:displayText="Male" w:value="Male"/>
                  <w:listItem w:displayText="Female" w:value="Female"/>
                  <w:listItem w:displayText="Trans-gender Male" w:value="Trans-gender Male"/>
                  <w:listItem w:displayText="Trans-gender female" w:value="Trans-gender female"/>
                  <w:listItem w:displayText="Trans-Gender Non-Binary" w:value="Trans-Gender Non-Binary"/>
                  <w:listItem w:displayText="Other" w:value="Other"/>
                </w:dropDownList>
              </w:sdtPr>
              <w:sdtContent>
                <w:r w:rsidR="00FB44CD" w:rsidRPr="004E008B">
                  <w:rPr>
                    <w:rStyle w:val="PlaceholderText"/>
                  </w:rPr>
                  <w:t>Choose an item.</w:t>
                </w:r>
              </w:sdtContent>
            </w:sdt>
          </w:p>
        </w:tc>
      </w:tr>
    </w:tbl>
    <w:p w14:paraId="382462A3" w14:textId="4B6E80CD" w:rsidR="0039739E" w:rsidRDefault="0039739E" w:rsidP="008C022B"/>
    <w:p w14:paraId="695016F4" w14:textId="77777777" w:rsidR="0039739E" w:rsidRDefault="0039739E">
      <w:r>
        <w:br w:type="page"/>
      </w:r>
    </w:p>
    <w:p w14:paraId="71202BF0" w14:textId="5FEF1667" w:rsidR="00412840" w:rsidRPr="00412840" w:rsidRDefault="00522A26" w:rsidP="00412840">
      <w:pPr>
        <w:pStyle w:val="Heading1"/>
      </w:pPr>
      <w:bookmarkStart w:id="3" w:name="_Toc193458334"/>
      <w:r>
        <w:lastRenderedPageBreak/>
        <w:t>2</w:t>
      </w:r>
      <w:r w:rsidR="00B23D9B">
        <w:t xml:space="preserve">. </w:t>
      </w:r>
      <w:r>
        <w:t xml:space="preserve"> </w:t>
      </w:r>
      <w:r w:rsidR="009879CA">
        <w:t>Parent/Carer Details:</w:t>
      </w:r>
      <w:bookmarkEnd w:id="3"/>
    </w:p>
    <w:p w14:paraId="15038E76" w14:textId="583CB56D" w:rsidR="00412840" w:rsidRPr="009879CA" w:rsidRDefault="00412840" w:rsidP="00412840">
      <w:pPr>
        <w:rPr>
          <w:b/>
          <w:bCs/>
        </w:rPr>
      </w:pPr>
      <w:r w:rsidRPr="009879CA">
        <w:rPr>
          <w:b/>
          <w:bCs/>
        </w:rPr>
        <w:t>Parent</w:t>
      </w:r>
      <w:r>
        <w:rPr>
          <w:b/>
          <w:bCs/>
        </w:rPr>
        <w:t>/Carer</w:t>
      </w:r>
      <w:r w:rsidRPr="009879CA">
        <w:rPr>
          <w:b/>
          <w:bCs/>
        </w:rPr>
        <w:t xml:space="preserve"> 1: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696"/>
        <w:gridCol w:w="1560"/>
        <w:gridCol w:w="992"/>
        <w:gridCol w:w="1485"/>
        <w:gridCol w:w="1050"/>
        <w:gridCol w:w="1717"/>
      </w:tblGrid>
      <w:tr w:rsidR="00B23D9B" w14:paraId="6A5EA91E" w14:textId="77777777" w:rsidTr="00480BC5">
        <w:tc>
          <w:tcPr>
            <w:tcW w:w="1696" w:type="dxa"/>
            <w:shd w:val="clear" w:color="auto" w:fill="C1E4F5" w:themeFill="accent1" w:themeFillTint="33"/>
          </w:tcPr>
          <w:p w14:paraId="669E954C" w14:textId="77777777" w:rsidR="00B23D9B" w:rsidRPr="00CE6AC0" w:rsidRDefault="00B23D9B" w:rsidP="00480BC5">
            <w:pPr>
              <w:rPr>
                <w:b/>
                <w:bCs/>
              </w:rPr>
            </w:pPr>
            <w:r w:rsidRPr="00CE6AC0">
              <w:rPr>
                <w:b/>
                <w:bCs/>
              </w:rPr>
              <w:t>Forename</w:t>
            </w:r>
          </w:p>
        </w:tc>
        <w:tc>
          <w:tcPr>
            <w:tcW w:w="1560" w:type="dxa"/>
            <w:shd w:val="clear" w:color="auto" w:fill="C1E4F5" w:themeFill="accent1" w:themeFillTint="33"/>
          </w:tcPr>
          <w:p w14:paraId="6CD281D0" w14:textId="77777777" w:rsidR="00B23D9B" w:rsidRPr="00CE6AC0" w:rsidRDefault="00B23D9B" w:rsidP="00480BC5">
            <w:pPr>
              <w:rPr>
                <w:b/>
                <w:bCs/>
              </w:rPr>
            </w:pPr>
            <w:r w:rsidRPr="00CE6AC0">
              <w:rPr>
                <w:b/>
                <w:bCs/>
              </w:rPr>
              <w:t>Surname</w:t>
            </w:r>
          </w:p>
        </w:tc>
        <w:tc>
          <w:tcPr>
            <w:tcW w:w="992" w:type="dxa"/>
            <w:shd w:val="clear" w:color="auto" w:fill="C1E4F5" w:themeFill="accent1" w:themeFillTint="33"/>
          </w:tcPr>
          <w:p w14:paraId="62CAF668" w14:textId="77777777" w:rsidR="00B23D9B" w:rsidRDefault="00B23D9B" w:rsidP="00480BC5">
            <w:pPr>
              <w:rPr>
                <w:b/>
                <w:bCs/>
              </w:rPr>
            </w:pPr>
            <w:r w:rsidRPr="00CE6AC0">
              <w:rPr>
                <w:b/>
                <w:bCs/>
              </w:rPr>
              <w:t>DoB/</w:t>
            </w:r>
          </w:p>
          <w:p w14:paraId="1F5BD8B6" w14:textId="77777777" w:rsidR="00B23D9B" w:rsidRPr="00CE6AC0" w:rsidRDefault="00B23D9B" w:rsidP="00480BC5">
            <w:pPr>
              <w:rPr>
                <w:b/>
                <w:bCs/>
              </w:rPr>
            </w:pPr>
            <w:r w:rsidRPr="00CE6AC0">
              <w:rPr>
                <w:b/>
                <w:bCs/>
              </w:rPr>
              <w:t>Age</w:t>
            </w:r>
          </w:p>
        </w:tc>
        <w:tc>
          <w:tcPr>
            <w:tcW w:w="1485" w:type="dxa"/>
            <w:shd w:val="clear" w:color="auto" w:fill="C1E4F5" w:themeFill="accent1" w:themeFillTint="33"/>
          </w:tcPr>
          <w:p w14:paraId="21958B4C" w14:textId="77777777" w:rsidR="00B23D9B" w:rsidRPr="00CE6AC0" w:rsidRDefault="00B23D9B" w:rsidP="00480BC5">
            <w:pPr>
              <w:rPr>
                <w:b/>
                <w:bCs/>
              </w:rPr>
            </w:pPr>
            <w:r w:rsidRPr="00CE6AC0">
              <w:rPr>
                <w:b/>
                <w:bCs/>
              </w:rPr>
              <w:t>Relationship</w:t>
            </w:r>
          </w:p>
        </w:tc>
        <w:tc>
          <w:tcPr>
            <w:tcW w:w="1050" w:type="dxa"/>
            <w:shd w:val="clear" w:color="auto" w:fill="C1E4F5" w:themeFill="accent1" w:themeFillTint="33"/>
          </w:tcPr>
          <w:p w14:paraId="010D9989" w14:textId="77777777" w:rsidR="00B23D9B" w:rsidRPr="00CE6AC0" w:rsidRDefault="00B23D9B" w:rsidP="00480BC5">
            <w:pPr>
              <w:rPr>
                <w:b/>
                <w:bCs/>
              </w:rPr>
            </w:pPr>
            <w:r>
              <w:rPr>
                <w:b/>
                <w:bCs/>
              </w:rPr>
              <w:t>Gender</w:t>
            </w:r>
          </w:p>
        </w:tc>
        <w:tc>
          <w:tcPr>
            <w:tcW w:w="1717" w:type="dxa"/>
            <w:shd w:val="clear" w:color="auto" w:fill="C1E4F5" w:themeFill="accent1" w:themeFillTint="33"/>
          </w:tcPr>
          <w:p w14:paraId="01C7D5B8" w14:textId="77777777" w:rsidR="00B23D9B" w:rsidRPr="00CE6AC0" w:rsidRDefault="00B23D9B" w:rsidP="00480BC5">
            <w:pPr>
              <w:rPr>
                <w:b/>
                <w:bCs/>
              </w:rPr>
            </w:pPr>
            <w:r w:rsidRPr="00CE6AC0">
              <w:rPr>
                <w:b/>
                <w:bCs/>
              </w:rPr>
              <w:t>Ethnicity</w:t>
            </w:r>
          </w:p>
        </w:tc>
      </w:tr>
      <w:tr w:rsidR="00B23D9B" w14:paraId="3C508853" w14:textId="77777777" w:rsidTr="00480BC5">
        <w:sdt>
          <w:sdtPr>
            <w:id w:val="-1949312277"/>
            <w:placeholder>
              <w:docPart w:val="51F0787D1F1046F699B5587765C0C9E5"/>
            </w:placeholder>
            <w:showingPlcHdr/>
            <w:text/>
          </w:sdtPr>
          <w:sdtContent>
            <w:tc>
              <w:tcPr>
                <w:tcW w:w="1696" w:type="dxa"/>
              </w:tcPr>
              <w:p w14:paraId="4C8ACEDB" w14:textId="77777777" w:rsidR="00B23D9B" w:rsidRDefault="00B23D9B" w:rsidP="00480BC5">
                <w:r w:rsidRPr="004C6665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  <w:sdt>
          <w:sdtPr>
            <w:id w:val="-660930763"/>
            <w:placeholder>
              <w:docPart w:val="51F0787D1F1046F699B5587765C0C9E5"/>
            </w:placeholder>
            <w:showingPlcHdr/>
            <w:text/>
          </w:sdtPr>
          <w:sdtContent>
            <w:tc>
              <w:tcPr>
                <w:tcW w:w="1560" w:type="dxa"/>
              </w:tcPr>
              <w:p w14:paraId="042E88D2" w14:textId="77777777" w:rsidR="00B23D9B" w:rsidRDefault="00B23D9B" w:rsidP="00480BC5">
                <w:r w:rsidRPr="004E008B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  <w:sdt>
          <w:sdtPr>
            <w:id w:val="-228380611"/>
            <w:placeholder>
              <w:docPart w:val="51F0787D1F1046F699B5587765C0C9E5"/>
            </w:placeholder>
            <w:showingPlcHdr/>
            <w:text/>
          </w:sdtPr>
          <w:sdtContent>
            <w:tc>
              <w:tcPr>
                <w:tcW w:w="992" w:type="dxa"/>
              </w:tcPr>
              <w:p w14:paraId="08438AED" w14:textId="77777777" w:rsidR="00B23D9B" w:rsidRDefault="00B23D9B" w:rsidP="00480BC5">
                <w:r w:rsidRPr="004E008B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  <w:sdt>
          <w:sdtPr>
            <w:id w:val="-509671867"/>
            <w:placeholder>
              <w:docPart w:val="51F0787D1F1046F699B5587765C0C9E5"/>
            </w:placeholder>
            <w:showingPlcHdr/>
            <w:text/>
          </w:sdtPr>
          <w:sdtContent>
            <w:tc>
              <w:tcPr>
                <w:tcW w:w="1485" w:type="dxa"/>
              </w:tcPr>
              <w:p w14:paraId="22356723" w14:textId="77777777" w:rsidR="00B23D9B" w:rsidRDefault="00B23D9B" w:rsidP="00480BC5">
                <w:r w:rsidRPr="004C6665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  <w:tc>
          <w:tcPr>
            <w:tcW w:w="1050" w:type="dxa"/>
          </w:tcPr>
          <w:p w14:paraId="75C276AA" w14:textId="77777777" w:rsidR="00B23D9B" w:rsidRDefault="00000000" w:rsidP="00480BC5">
            <w:sdt>
              <w:sdtPr>
                <w:id w:val="-562104161"/>
                <w:placeholder>
                  <w:docPart w:val="48DD31953E704441BC77EDA3C44FB8C9"/>
                </w:placeholder>
                <w:showingPlcHdr/>
                <w:dropDownList>
                  <w:listItem w:value="Choose an item."/>
                  <w:listItem w:displayText="Male" w:value="Male"/>
                  <w:listItem w:displayText="Female" w:value="Female"/>
                  <w:listItem w:displayText="Trans-gender Male" w:value="Trans-gender Male"/>
                  <w:listItem w:displayText="Trans-gender female" w:value="Trans-gender female"/>
                  <w:listItem w:displayText="Trans-Gender Non-Binary" w:value="Trans-Gender Non-Binary"/>
                  <w:listItem w:displayText="Other" w:value="Other"/>
                </w:dropDownList>
              </w:sdtPr>
              <w:sdtContent>
                <w:r w:rsidR="00B23D9B" w:rsidRPr="004E008B">
                  <w:rPr>
                    <w:rStyle w:val="PlaceholderText"/>
                  </w:rPr>
                  <w:t>Choose an item.</w:t>
                </w:r>
              </w:sdtContent>
            </w:sdt>
          </w:p>
        </w:tc>
        <w:tc>
          <w:tcPr>
            <w:tcW w:w="1717" w:type="dxa"/>
          </w:tcPr>
          <w:p w14:paraId="404F4681" w14:textId="77777777" w:rsidR="00B23D9B" w:rsidRDefault="00000000" w:rsidP="00480BC5">
            <w:sdt>
              <w:sdtPr>
                <w:alias w:val="Ethnicity"/>
                <w:tag w:val="Ethnicity"/>
                <w:id w:val="1473634876"/>
                <w:placeholder>
                  <w:docPart w:val="B4BC92A682DA4A52AB7D7BFDBE11C70D"/>
                </w:placeholder>
                <w:showingPlcHdr/>
                <w:comboBox>
                  <w:listItem w:value="Choose an item."/>
                  <w:listItem w:displayText="Asian or British Asian - British Indian" w:value="Asian or British Asian - British Indian"/>
                  <w:listItem w:displayText="Asian or British Asian - Bangladeshi" w:value="Asian or British Asian - Bangladeshi"/>
                  <w:listItem w:displayText="Asian or British Asian - Chinese" w:value="Asian or British Asian - Chinese"/>
                  <w:listItem w:displayText="Asian or British Asian - Pakistani" w:value="Asian or British Asian - Pakistani"/>
                  <w:listItem w:displayText="Asian or British Asian - Other" w:value="Asian or British Asian - Other"/>
                  <w:listItem w:displayText="Black or Black British - African" w:value="Black or Black British - African"/>
                  <w:listItem w:displayText="Black or Black British - Carribbean" w:value="Black or Black British - Carribbean"/>
                  <w:listItem w:displayText="Black or Black British - Other" w:value="Black or Black British - Other"/>
                  <w:listItem w:displayText="Mixed and Multiple Ethnic Groups - Other " w:value="Mixed and Multiple Ethnic Groups - Other "/>
                  <w:listItem w:displayText="Mixed and Multiple Ethnic Groups - White and Asian" w:value="Mixed and Multiple Ethnic Groups - White and Asian"/>
                  <w:listItem w:displayText="Mixed and Multiple Ethnic Groups - White and Black African" w:value="Mixed and Multiple Ethnic Groups - White and Black African"/>
                  <w:listItem w:displayText="Mixed and Multiple Ethnic Groups - White and Black Carribbean " w:value="Mixed and Multiple Ethnic Groups - White and Black Carribbean "/>
                  <w:listItem w:displayText="Mixed and Multiple Ethnic Groups - other" w:value="Mixed and Multiple Ethnic Groups - other"/>
                  <w:listItem w:displayText="Other Ethnic Group" w:value="Other Ethnic Group"/>
                  <w:listItem w:displayText="Refused/Prefer not to say" w:value="Refused/Prefer not to say"/>
                  <w:listItem w:displayText="Unknown" w:value="Unknown"/>
                  <w:listItem w:displayText="White - English, Welsh, Scottish, Northern Irish or British" w:value="White - English, Welsh, Scottish, Northern Irish or British"/>
                  <w:listItem w:displayText="White - Gypsy or Irish Traveller" w:value="White - Gypsy or Irish Traveller"/>
                  <w:listItem w:displayText="White - Irish" w:value="White - Irish"/>
                  <w:listItem w:displayText="White - Other" w:value="White - Other"/>
                  <w:listItem w:displayText="White - Roma" w:value="White - Roma"/>
                </w:comboBox>
              </w:sdtPr>
              <w:sdtContent>
                <w:r w:rsidR="00B23D9B" w:rsidRPr="004E008B">
                  <w:rPr>
                    <w:rStyle w:val="PlaceholderText"/>
                  </w:rPr>
                  <w:t>Choose an item.</w:t>
                </w:r>
              </w:sdtContent>
            </w:sdt>
          </w:p>
        </w:tc>
      </w:tr>
    </w:tbl>
    <w:p w14:paraId="54488F7F" w14:textId="77777777" w:rsidR="00B23D9B" w:rsidRDefault="00B23D9B" w:rsidP="00B23D9B">
      <w:pPr>
        <w:rPr>
          <w:b/>
          <w:bCs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468"/>
        <w:gridCol w:w="1333"/>
        <w:gridCol w:w="1106"/>
        <w:gridCol w:w="1379"/>
        <w:gridCol w:w="1658"/>
        <w:gridCol w:w="1556"/>
      </w:tblGrid>
      <w:tr w:rsidR="00B23D9B" w:rsidRPr="00CE6AC0" w14:paraId="0E273432" w14:textId="77777777" w:rsidTr="00480BC5">
        <w:tc>
          <w:tcPr>
            <w:tcW w:w="1468" w:type="dxa"/>
            <w:shd w:val="clear" w:color="auto" w:fill="C1E4F5" w:themeFill="accent1" w:themeFillTint="33"/>
          </w:tcPr>
          <w:p w14:paraId="7EB5E229" w14:textId="77777777" w:rsidR="00B23D9B" w:rsidRPr="00CE6AC0" w:rsidRDefault="00B23D9B" w:rsidP="00480BC5">
            <w:pPr>
              <w:rPr>
                <w:b/>
                <w:bCs/>
              </w:rPr>
            </w:pPr>
            <w:r>
              <w:rPr>
                <w:b/>
                <w:bCs/>
              </w:rPr>
              <w:t>Address</w:t>
            </w:r>
          </w:p>
        </w:tc>
        <w:tc>
          <w:tcPr>
            <w:tcW w:w="1333" w:type="dxa"/>
            <w:shd w:val="clear" w:color="auto" w:fill="C1E4F5" w:themeFill="accent1" w:themeFillTint="33"/>
          </w:tcPr>
          <w:p w14:paraId="22B235BC" w14:textId="77777777" w:rsidR="00B23D9B" w:rsidRPr="00CE6AC0" w:rsidRDefault="00B23D9B" w:rsidP="00480BC5">
            <w:pPr>
              <w:rPr>
                <w:b/>
                <w:bCs/>
              </w:rPr>
            </w:pPr>
            <w:r>
              <w:rPr>
                <w:b/>
                <w:bCs/>
              </w:rPr>
              <w:t>Mobile</w:t>
            </w:r>
          </w:p>
        </w:tc>
        <w:tc>
          <w:tcPr>
            <w:tcW w:w="1106" w:type="dxa"/>
            <w:shd w:val="clear" w:color="auto" w:fill="C1E4F5" w:themeFill="accent1" w:themeFillTint="33"/>
          </w:tcPr>
          <w:p w14:paraId="29C42412" w14:textId="77777777" w:rsidR="00B23D9B" w:rsidRPr="00CE6AC0" w:rsidRDefault="00B23D9B" w:rsidP="00480BC5">
            <w:pPr>
              <w:rPr>
                <w:b/>
                <w:bCs/>
              </w:rPr>
            </w:pPr>
            <w:r>
              <w:rPr>
                <w:b/>
                <w:bCs/>
              </w:rPr>
              <w:t>Email</w:t>
            </w:r>
          </w:p>
        </w:tc>
        <w:tc>
          <w:tcPr>
            <w:tcW w:w="1379" w:type="dxa"/>
            <w:shd w:val="clear" w:color="auto" w:fill="C1E4F5" w:themeFill="accent1" w:themeFillTint="33"/>
          </w:tcPr>
          <w:p w14:paraId="64A897E9" w14:textId="77777777" w:rsidR="00B23D9B" w:rsidRPr="00CE6AC0" w:rsidRDefault="00B23D9B" w:rsidP="00480BC5">
            <w:pPr>
              <w:rPr>
                <w:b/>
                <w:bCs/>
              </w:rPr>
            </w:pPr>
            <w:r>
              <w:rPr>
                <w:b/>
                <w:bCs/>
              </w:rPr>
              <w:t>NHS Number</w:t>
            </w:r>
          </w:p>
        </w:tc>
        <w:tc>
          <w:tcPr>
            <w:tcW w:w="1658" w:type="dxa"/>
            <w:shd w:val="clear" w:color="auto" w:fill="C1E4F5" w:themeFill="accent1" w:themeFillTint="33"/>
          </w:tcPr>
          <w:p w14:paraId="32D8A986" w14:textId="77777777" w:rsidR="00B23D9B" w:rsidRDefault="00B23D9B" w:rsidP="00480BC5">
            <w:pPr>
              <w:rPr>
                <w:b/>
                <w:bCs/>
              </w:rPr>
            </w:pPr>
            <w:r>
              <w:rPr>
                <w:b/>
                <w:bCs/>
              </w:rPr>
              <w:t>Immigration Status</w:t>
            </w:r>
          </w:p>
        </w:tc>
        <w:tc>
          <w:tcPr>
            <w:tcW w:w="1556" w:type="dxa"/>
            <w:shd w:val="clear" w:color="auto" w:fill="C1E4F5" w:themeFill="accent1" w:themeFillTint="33"/>
          </w:tcPr>
          <w:p w14:paraId="3CEC5864" w14:textId="77777777" w:rsidR="00B23D9B" w:rsidRDefault="00B23D9B" w:rsidP="00480BC5">
            <w:pPr>
              <w:rPr>
                <w:b/>
                <w:bCs/>
              </w:rPr>
            </w:pPr>
            <w:r>
              <w:rPr>
                <w:b/>
                <w:bCs/>
              </w:rPr>
              <w:t>Interpreter</w:t>
            </w:r>
          </w:p>
          <w:p w14:paraId="5207BE95" w14:textId="77777777" w:rsidR="00B23D9B" w:rsidRPr="00CE6AC0" w:rsidRDefault="00B23D9B" w:rsidP="00480BC5">
            <w:pPr>
              <w:rPr>
                <w:b/>
                <w:bCs/>
              </w:rPr>
            </w:pPr>
            <w:r>
              <w:rPr>
                <w:b/>
                <w:bCs/>
              </w:rPr>
              <w:t>Required</w:t>
            </w:r>
          </w:p>
        </w:tc>
      </w:tr>
      <w:tr w:rsidR="00B23D9B" w14:paraId="315FFF85" w14:textId="77777777" w:rsidTr="00480BC5">
        <w:sdt>
          <w:sdtPr>
            <w:id w:val="-1255587694"/>
            <w:placeholder>
              <w:docPart w:val="EE4FB241E16842FBADD9D1FA73A86BEE"/>
            </w:placeholder>
            <w:showingPlcHdr/>
            <w:text/>
          </w:sdtPr>
          <w:sdtContent>
            <w:tc>
              <w:tcPr>
                <w:tcW w:w="1468" w:type="dxa"/>
              </w:tcPr>
              <w:p w14:paraId="110A2261" w14:textId="77777777" w:rsidR="00B23D9B" w:rsidRDefault="00B23D9B" w:rsidP="00480BC5">
                <w:r w:rsidRPr="004C6665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  <w:sdt>
          <w:sdtPr>
            <w:id w:val="1999999946"/>
            <w:placeholder>
              <w:docPart w:val="EE4FB241E16842FBADD9D1FA73A86BEE"/>
            </w:placeholder>
            <w:showingPlcHdr/>
            <w:text/>
          </w:sdtPr>
          <w:sdtContent>
            <w:tc>
              <w:tcPr>
                <w:tcW w:w="1333" w:type="dxa"/>
              </w:tcPr>
              <w:p w14:paraId="4CD5B044" w14:textId="77777777" w:rsidR="00B23D9B" w:rsidRDefault="00B23D9B" w:rsidP="00480BC5">
                <w:r w:rsidRPr="004E008B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  <w:sdt>
          <w:sdtPr>
            <w:id w:val="506251758"/>
            <w:placeholder>
              <w:docPart w:val="EE4FB241E16842FBADD9D1FA73A86BEE"/>
            </w:placeholder>
            <w:showingPlcHdr/>
            <w:text/>
          </w:sdtPr>
          <w:sdtContent>
            <w:tc>
              <w:tcPr>
                <w:tcW w:w="1106" w:type="dxa"/>
              </w:tcPr>
              <w:p w14:paraId="3CD7F00D" w14:textId="77777777" w:rsidR="00B23D9B" w:rsidRDefault="00B23D9B" w:rsidP="00480BC5">
                <w:r w:rsidRPr="004E008B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  <w:sdt>
          <w:sdtPr>
            <w:id w:val="704903623"/>
            <w:placeholder>
              <w:docPart w:val="EE4FB241E16842FBADD9D1FA73A86BEE"/>
            </w:placeholder>
            <w:showingPlcHdr/>
            <w:text/>
          </w:sdtPr>
          <w:sdtContent>
            <w:tc>
              <w:tcPr>
                <w:tcW w:w="1379" w:type="dxa"/>
              </w:tcPr>
              <w:p w14:paraId="43210A46" w14:textId="77777777" w:rsidR="00B23D9B" w:rsidRDefault="00B23D9B" w:rsidP="00480BC5">
                <w:r w:rsidRPr="004C6665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  <w:tc>
          <w:tcPr>
            <w:tcW w:w="1658" w:type="dxa"/>
          </w:tcPr>
          <w:p w14:paraId="6593FA51" w14:textId="77777777" w:rsidR="00B23D9B" w:rsidRDefault="00000000" w:rsidP="00480BC5">
            <w:sdt>
              <w:sdtPr>
                <w:id w:val="-1416634099"/>
                <w:placeholder>
                  <w:docPart w:val="E50C92BDCD8B42038054093B2931B3D4"/>
                </w:placeholder>
                <w:showingPlcHdr/>
                <w:dropDownList>
                  <w:listItem w:value="Choose an item."/>
                  <w:listItem w:displayText="Male" w:value="Male"/>
                  <w:listItem w:displayText="Female" w:value="Female"/>
                  <w:listItem w:displayText="Trans-gender Male" w:value="Trans-gender Male"/>
                  <w:listItem w:displayText="Trans-gender female" w:value="Trans-gender female"/>
                  <w:listItem w:displayText="Trans-Gender Non-Binary" w:value="Trans-Gender Non-Binary"/>
                  <w:listItem w:displayText="Other" w:value="Other"/>
                </w:dropDownList>
              </w:sdtPr>
              <w:sdtContent>
                <w:r w:rsidR="00B23D9B" w:rsidRPr="004E008B">
                  <w:rPr>
                    <w:rStyle w:val="PlaceholderText"/>
                  </w:rPr>
                  <w:t>Choose an item.</w:t>
                </w:r>
              </w:sdtContent>
            </w:sdt>
          </w:p>
        </w:tc>
        <w:tc>
          <w:tcPr>
            <w:tcW w:w="1556" w:type="dxa"/>
          </w:tcPr>
          <w:p w14:paraId="78F6DBED" w14:textId="77777777" w:rsidR="00B23D9B" w:rsidRDefault="00000000" w:rsidP="00480BC5">
            <w:sdt>
              <w:sdtPr>
                <w:id w:val="727805873"/>
                <w:placeholder>
                  <w:docPart w:val="1C997B158AA941EBB7F52618CBDFD47F"/>
                </w:placeholder>
                <w:showingPlcHdr/>
                <w:dropDownList>
                  <w:listItem w:value="Choose an item."/>
                  <w:listItem w:displayText="Male" w:value="Male"/>
                  <w:listItem w:displayText="Female" w:value="Female"/>
                  <w:listItem w:displayText="Trans-gender Male" w:value="Trans-gender Male"/>
                  <w:listItem w:displayText="Trans-gender female" w:value="Trans-gender female"/>
                  <w:listItem w:displayText="Trans-Gender Non-Binary" w:value="Trans-Gender Non-Binary"/>
                  <w:listItem w:displayText="Other" w:value="Other"/>
                </w:dropDownList>
              </w:sdtPr>
              <w:sdtContent>
                <w:r w:rsidR="00B23D9B" w:rsidRPr="004E008B">
                  <w:rPr>
                    <w:rStyle w:val="PlaceholderText"/>
                  </w:rPr>
                  <w:t>Choose an item.</w:t>
                </w:r>
              </w:sdtContent>
            </w:sdt>
          </w:p>
        </w:tc>
      </w:tr>
    </w:tbl>
    <w:p w14:paraId="3FC79226" w14:textId="77777777" w:rsidR="00B23D9B" w:rsidRDefault="00B23D9B" w:rsidP="00B23D9B"/>
    <w:p w14:paraId="2540E6DD" w14:textId="77777777" w:rsidR="008C022B" w:rsidRDefault="008C022B" w:rsidP="00412840">
      <w:pPr>
        <w:rPr>
          <w:b/>
          <w:bCs/>
        </w:rPr>
      </w:pPr>
    </w:p>
    <w:p w14:paraId="362B7DA0" w14:textId="503A14EF" w:rsidR="00B53868" w:rsidRDefault="00B53868" w:rsidP="00B53868">
      <w:pPr>
        <w:rPr>
          <w:b/>
          <w:bCs/>
        </w:rPr>
      </w:pPr>
      <w:r w:rsidRPr="009879CA">
        <w:rPr>
          <w:b/>
          <w:bCs/>
        </w:rPr>
        <w:t>Parent</w:t>
      </w:r>
      <w:r>
        <w:rPr>
          <w:b/>
          <w:bCs/>
        </w:rPr>
        <w:t>/Carer</w:t>
      </w:r>
      <w:r w:rsidRPr="009879CA">
        <w:rPr>
          <w:b/>
          <w:bCs/>
        </w:rPr>
        <w:t xml:space="preserve"> </w:t>
      </w:r>
      <w:r>
        <w:rPr>
          <w:b/>
          <w:bCs/>
        </w:rPr>
        <w:t>2</w:t>
      </w:r>
      <w:r w:rsidRPr="009879CA">
        <w:rPr>
          <w:b/>
          <w:bCs/>
        </w:rPr>
        <w:t>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696"/>
        <w:gridCol w:w="1560"/>
        <w:gridCol w:w="1275"/>
        <w:gridCol w:w="1485"/>
        <w:gridCol w:w="1050"/>
        <w:gridCol w:w="1576"/>
      </w:tblGrid>
      <w:tr w:rsidR="00B23D9B" w14:paraId="6641D080" w14:textId="77777777" w:rsidTr="00FE2E98">
        <w:tc>
          <w:tcPr>
            <w:tcW w:w="1696" w:type="dxa"/>
            <w:shd w:val="clear" w:color="auto" w:fill="C1E4F5" w:themeFill="accent1" w:themeFillTint="33"/>
          </w:tcPr>
          <w:p w14:paraId="4E7D8181" w14:textId="77777777" w:rsidR="00B23D9B" w:rsidRPr="00CE6AC0" w:rsidRDefault="00B23D9B" w:rsidP="00480BC5">
            <w:pPr>
              <w:rPr>
                <w:b/>
                <w:bCs/>
              </w:rPr>
            </w:pPr>
            <w:r w:rsidRPr="00CE6AC0">
              <w:rPr>
                <w:b/>
                <w:bCs/>
              </w:rPr>
              <w:t>Forename</w:t>
            </w:r>
          </w:p>
        </w:tc>
        <w:tc>
          <w:tcPr>
            <w:tcW w:w="1560" w:type="dxa"/>
            <w:shd w:val="clear" w:color="auto" w:fill="C1E4F5" w:themeFill="accent1" w:themeFillTint="33"/>
          </w:tcPr>
          <w:p w14:paraId="3FDE1D03" w14:textId="77777777" w:rsidR="00B23D9B" w:rsidRPr="00CE6AC0" w:rsidRDefault="00B23D9B" w:rsidP="00480BC5">
            <w:pPr>
              <w:rPr>
                <w:b/>
                <w:bCs/>
              </w:rPr>
            </w:pPr>
            <w:r w:rsidRPr="00CE6AC0">
              <w:rPr>
                <w:b/>
                <w:bCs/>
              </w:rPr>
              <w:t>Surname</w:t>
            </w:r>
          </w:p>
        </w:tc>
        <w:tc>
          <w:tcPr>
            <w:tcW w:w="1275" w:type="dxa"/>
            <w:shd w:val="clear" w:color="auto" w:fill="C1E4F5" w:themeFill="accent1" w:themeFillTint="33"/>
          </w:tcPr>
          <w:p w14:paraId="470BCC30" w14:textId="77777777" w:rsidR="00B23D9B" w:rsidRDefault="00B23D9B" w:rsidP="00480BC5">
            <w:pPr>
              <w:rPr>
                <w:b/>
                <w:bCs/>
              </w:rPr>
            </w:pPr>
            <w:r w:rsidRPr="00CE6AC0">
              <w:rPr>
                <w:b/>
                <w:bCs/>
              </w:rPr>
              <w:t>DoB/</w:t>
            </w:r>
          </w:p>
          <w:p w14:paraId="2AA52DF2" w14:textId="77777777" w:rsidR="00B23D9B" w:rsidRPr="00CE6AC0" w:rsidRDefault="00B23D9B" w:rsidP="00480BC5">
            <w:pPr>
              <w:rPr>
                <w:b/>
                <w:bCs/>
              </w:rPr>
            </w:pPr>
            <w:r w:rsidRPr="00CE6AC0">
              <w:rPr>
                <w:b/>
                <w:bCs/>
              </w:rPr>
              <w:t>Age</w:t>
            </w:r>
          </w:p>
        </w:tc>
        <w:tc>
          <w:tcPr>
            <w:tcW w:w="1485" w:type="dxa"/>
            <w:shd w:val="clear" w:color="auto" w:fill="C1E4F5" w:themeFill="accent1" w:themeFillTint="33"/>
          </w:tcPr>
          <w:p w14:paraId="1DE074F5" w14:textId="77777777" w:rsidR="00B23D9B" w:rsidRPr="00CE6AC0" w:rsidRDefault="00B23D9B" w:rsidP="00480BC5">
            <w:pPr>
              <w:rPr>
                <w:b/>
                <w:bCs/>
              </w:rPr>
            </w:pPr>
            <w:r w:rsidRPr="00CE6AC0">
              <w:rPr>
                <w:b/>
                <w:bCs/>
              </w:rPr>
              <w:t>Relationship</w:t>
            </w:r>
          </w:p>
        </w:tc>
        <w:tc>
          <w:tcPr>
            <w:tcW w:w="1050" w:type="dxa"/>
            <w:shd w:val="clear" w:color="auto" w:fill="C1E4F5" w:themeFill="accent1" w:themeFillTint="33"/>
          </w:tcPr>
          <w:p w14:paraId="46F39EE4" w14:textId="77777777" w:rsidR="00B23D9B" w:rsidRPr="00CE6AC0" w:rsidRDefault="00B23D9B" w:rsidP="00480BC5">
            <w:pPr>
              <w:rPr>
                <w:b/>
                <w:bCs/>
              </w:rPr>
            </w:pPr>
            <w:r>
              <w:rPr>
                <w:b/>
                <w:bCs/>
              </w:rPr>
              <w:t>Gender</w:t>
            </w:r>
          </w:p>
        </w:tc>
        <w:tc>
          <w:tcPr>
            <w:tcW w:w="1576" w:type="dxa"/>
            <w:shd w:val="clear" w:color="auto" w:fill="C1E4F5" w:themeFill="accent1" w:themeFillTint="33"/>
          </w:tcPr>
          <w:p w14:paraId="0B235A09" w14:textId="77777777" w:rsidR="00B23D9B" w:rsidRPr="00CE6AC0" w:rsidRDefault="00B23D9B" w:rsidP="00480BC5">
            <w:pPr>
              <w:rPr>
                <w:b/>
                <w:bCs/>
              </w:rPr>
            </w:pPr>
            <w:r w:rsidRPr="00CE6AC0">
              <w:rPr>
                <w:b/>
                <w:bCs/>
              </w:rPr>
              <w:t>Ethnicity</w:t>
            </w:r>
          </w:p>
        </w:tc>
      </w:tr>
      <w:tr w:rsidR="00B23D9B" w14:paraId="7B34DAFF" w14:textId="77777777" w:rsidTr="00FE2E98">
        <w:trPr>
          <w:trHeight w:val="1056"/>
        </w:trPr>
        <w:sdt>
          <w:sdtPr>
            <w:id w:val="-304552471"/>
            <w:placeholder>
              <w:docPart w:val="B281815E361B4E8A9B36D87F6C8FAD79"/>
            </w:placeholder>
            <w:showingPlcHdr/>
            <w:text/>
          </w:sdtPr>
          <w:sdtContent>
            <w:tc>
              <w:tcPr>
                <w:tcW w:w="1696" w:type="dxa"/>
              </w:tcPr>
              <w:p w14:paraId="05E8B86A" w14:textId="77777777" w:rsidR="00B23D9B" w:rsidRDefault="00B23D9B" w:rsidP="00480BC5">
                <w:r w:rsidRPr="004C6665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  <w:sdt>
          <w:sdtPr>
            <w:id w:val="-1791974934"/>
            <w:placeholder>
              <w:docPart w:val="B281815E361B4E8A9B36D87F6C8FAD79"/>
            </w:placeholder>
            <w:showingPlcHdr/>
            <w:text/>
          </w:sdtPr>
          <w:sdtContent>
            <w:tc>
              <w:tcPr>
                <w:tcW w:w="1560" w:type="dxa"/>
              </w:tcPr>
              <w:p w14:paraId="4BF75BED" w14:textId="77777777" w:rsidR="00B23D9B" w:rsidRDefault="00B23D9B" w:rsidP="00480BC5">
                <w:r w:rsidRPr="004E008B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  <w:sdt>
          <w:sdtPr>
            <w:id w:val="-183983623"/>
            <w:placeholder>
              <w:docPart w:val="B281815E361B4E8A9B36D87F6C8FAD79"/>
            </w:placeholder>
            <w:showingPlcHdr/>
            <w:text/>
          </w:sdtPr>
          <w:sdtContent>
            <w:tc>
              <w:tcPr>
                <w:tcW w:w="1275" w:type="dxa"/>
              </w:tcPr>
              <w:p w14:paraId="6B8E6D62" w14:textId="77777777" w:rsidR="00B23D9B" w:rsidRDefault="00B23D9B" w:rsidP="00480BC5">
                <w:r w:rsidRPr="004E008B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  <w:sdt>
          <w:sdtPr>
            <w:id w:val="762733712"/>
            <w:placeholder>
              <w:docPart w:val="B281815E361B4E8A9B36D87F6C8FAD79"/>
            </w:placeholder>
            <w:showingPlcHdr/>
            <w:text/>
          </w:sdtPr>
          <w:sdtContent>
            <w:tc>
              <w:tcPr>
                <w:tcW w:w="1485" w:type="dxa"/>
              </w:tcPr>
              <w:p w14:paraId="52074415" w14:textId="77777777" w:rsidR="00B23D9B" w:rsidRDefault="00B23D9B" w:rsidP="00480BC5">
                <w:r w:rsidRPr="004C6665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  <w:tc>
          <w:tcPr>
            <w:tcW w:w="1050" w:type="dxa"/>
          </w:tcPr>
          <w:p w14:paraId="7BCBC0A7" w14:textId="77777777" w:rsidR="00B23D9B" w:rsidRDefault="00000000" w:rsidP="00480BC5">
            <w:sdt>
              <w:sdtPr>
                <w:id w:val="984970755"/>
                <w:placeholder>
                  <w:docPart w:val="9A8FF7AF3B1247C399EBC8A7F877FE32"/>
                </w:placeholder>
                <w:showingPlcHdr/>
                <w:dropDownList>
                  <w:listItem w:value="Choose an item."/>
                  <w:listItem w:displayText="Male" w:value="Male"/>
                  <w:listItem w:displayText="Female" w:value="Female"/>
                  <w:listItem w:displayText="Trans-gender Male" w:value="Trans-gender Male"/>
                  <w:listItem w:displayText="Trans-gender female" w:value="Trans-gender female"/>
                  <w:listItem w:displayText="Trans-Gender Non-Binary" w:value="Trans-Gender Non-Binary"/>
                  <w:listItem w:displayText="Other" w:value="Other"/>
                </w:dropDownList>
              </w:sdtPr>
              <w:sdtContent>
                <w:r w:rsidR="00B23D9B" w:rsidRPr="004E008B">
                  <w:rPr>
                    <w:rStyle w:val="PlaceholderText"/>
                  </w:rPr>
                  <w:t>Choose an item.</w:t>
                </w:r>
              </w:sdtContent>
            </w:sdt>
          </w:p>
        </w:tc>
        <w:tc>
          <w:tcPr>
            <w:tcW w:w="1576" w:type="dxa"/>
          </w:tcPr>
          <w:p w14:paraId="52AABD81" w14:textId="77777777" w:rsidR="00B23D9B" w:rsidRDefault="00000000" w:rsidP="00480BC5">
            <w:sdt>
              <w:sdtPr>
                <w:alias w:val="Ethnicity"/>
                <w:tag w:val="Ethnicity"/>
                <w:id w:val="-1573275732"/>
                <w:placeholder>
                  <w:docPart w:val="727456D58DF747AF8591BFC5E7C848CC"/>
                </w:placeholder>
                <w:showingPlcHdr/>
                <w:comboBox>
                  <w:listItem w:value="Choose an item."/>
                  <w:listItem w:displayText="Asian or British Asian - British Indian" w:value="Asian or British Asian - British Indian"/>
                  <w:listItem w:displayText="Asian or British Asian - Bangladeshi" w:value="Asian or British Asian - Bangladeshi"/>
                  <w:listItem w:displayText="Asian or British Asian - Chinese" w:value="Asian or British Asian - Chinese"/>
                  <w:listItem w:displayText="Asian or British Asian - Pakistani" w:value="Asian or British Asian - Pakistani"/>
                  <w:listItem w:displayText="Asian or British Asian - Other" w:value="Asian or British Asian - Other"/>
                  <w:listItem w:displayText="Black or Black British - African" w:value="Black or Black British - African"/>
                  <w:listItem w:displayText="Black or Black British - Carribbean" w:value="Black or Black British - Carribbean"/>
                  <w:listItem w:displayText="Black or Black British - Other" w:value="Black or Black British - Other"/>
                  <w:listItem w:displayText="Mixed and Multiple Ethnic Groups - Other " w:value="Mixed and Multiple Ethnic Groups - Other "/>
                  <w:listItem w:displayText="Mixed and Multiple Ethnic Groups - White and Asian" w:value="Mixed and Multiple Ethnic Groups - White and Asian"/>
                  <w:listItem w:displayText="Mixed and Multiple Ethnic Groups - White and Black African" w:value="Mixed and Multiple Ethnic Groups - White and Black African"/>
                  <w:listItem w:displayText="Mixed and Multiple Ethnic Groups - White and Black Carribbean " w:value="Mixed and Multiple Ethnic Groups - White and Black Carribbean "/>
                  <w:listItem w:displayText="Mixed and Multiple Ethnic Groups - other" w:value="Mixed and Multiple Ethnic Groups - other"/>
                  <w:listItem w:displayText="Other Ethnic Group" w:value="Other Ethnic Group"/>
                  <w:listItem w:displayText="Refused/Prefer not to say" w:value="Refused/Prefer not to say"/>
                  <w:listItem w:displayText="Unknown" w:value="Unknown"/>
                  <w:listItem w:displayText="White - English, Welsh, Scottish, Northern Irish or British" w:value="White - English, Welsh, Scottish, Northern Irish or British"/>
                  <w:listItem w:displayText="White - Gypsy or Irish Traveller" w:value="White - Gypsy or Irish Traveller"/>
                  <w:listItem w:displayText="White - Irish" w:value="White - Irish"/>
                  <w:listItem w:displayText="White - Other" w:value="White - Other"/>
                  <w:listItem w:displayText="White - Roma" w:value="White - Roma"/>
                </w:comboBox>
              </w:sdtPr>
              <w:sdtContent>
                <w:r w:rsidR="00B23D9B" w:rsidRPr="004E008B">
                  <w:rPr>
                    <w:rStyle w:val="PlaceholderText"/>
                  </w:rPr>
                  <w:t>Choose an item.</w:t>
                </w:r>
              </w:sdtContent>
            </w:sdt>
          </w:p>
        </w:tc>
      </w:tr>
    </w:tbl>
    <w:p w14:paraId="3B69ABC2" w14:textId="77777777" w:rsidR="00FE2E98" w:rsidRDefault="00FE2E98" w:rsidP="00B23D9B">
      <w:pPr>
        <w:rPr>
          <w:b/>
          <w:bCs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468"/>
        <w:gridCol w:w="1333"/>
        <w:gridCol w:w="1106"/>
        <w:gridCol w:w="1379"/>
        <w:gridCol w:w="1658"/>
        <w:gridCol w:w="1698"/>
      </w:tblGrid>
      <w:tr w:rsidR="00B23D9B" w:rsidRPr="00CE6AC0" w14:paraId="173A4B4D" w14:textId="77777777" w:rsidTr="00FE2E98">
        <w:tc>
          <w:tcPr>
            <w:tcW w:w="1468" w:type="dxa"/>
            <w:shd w:val="clear" w:color="auto" w:fill="C1E4F5" w:themeFill="accent1" w:themeFillTint="33"/>
          </w:tcPr>
          <w:p w14:paraId="32D8A6CD" w14:textId="77777777" w:rsidR="00B23D9B" w:rsidRPr="00CE6AC0" w:rsidRDefault="00B23D9B" w:rsidP="00480BC5">
            <w:pPr>
              <w:rPr>
                <w:b/>
                <w:bCs/>
              </w:rPr>
            </w:pPr>
            <w:r>
              <w:rPr>
                <w:b/>
                <w:bCs/>
              </w:rPr>
              <w:t>Address</w:t>
            </w:r>
          </w:p>
        </w:tc>
        <w:tc>
          <w:tcPr>
            <w:tcW w:w="1333" w:type="dxa"/>
            <w:shd w:val="clear" w:color="auto" w:fill="C1E4F5" w:themeFill="accent1" w:themeFillTint="33"/>
          </w:tcPr>
          <w:p w14:paraId="3C83CE7B" w14:textId="77777777" w:rsidR="00B23D9B" w:rsidRPr="00CE6AC0" w:rsidRDefault="00B23D9B" w:rsidP="00480BC5">
            <w:pPr>
              <w:rPr>
                <w:b/>
                <w:bCs/>
              </w:rPr>
            </w:pPr>
            <w:r>
              <w:rPr>
                <w:b/>
                <w:bCs/>
              </w:rPr>
              <w:t>Mobile</w:t>
            </w:r>
          </w:p>
        </w:tc>
        <w:tc>
          <w:tcPr>
            <w:tcW w:w="1106" w:type="dxa"/>
            <w:shd w:val="clear" w:color="auto" w:fill="C1E4F5" w:themeFill="accent1" w:themeFillTint="33"/>
          </w:tcPr>
          <w:p w14:paraId="27950D84" w14:textId="77777777" w:rsidR="00B23D9B" w:rsidRPr="00CE6AC0" w:rsidRDefault="00B23D9B" w:rsidP="00480BC5">
            <w:pPr>
              <w:rPr>
                <w:b/>
                <w:bCs/>
              </w:rPr>
            </w:pPr>
            <w:r>
              <w:rPr>
                <w:b/>
                <w:bCs/>
              </w:rPr>
              <w:t>Email</w:t>
            </w:r>
          </w:p>
        </w:tc>
        <w:tc>
          <w:tcPr>
            <w:tcW w:w="1379" w:type="dxa"/>
            <w:shd w:val="clear" w:color="auto" w:fill="C1E4F5" w:themeFill="accent1" w:themeFillTint="33"/>
          </w:tcPr>
          <w:p w14:paraId="1C3449B6" w14:textId="77777777" w:rsidR="00B23D9B" w:rsidRPr="00CE6AC0" w:rsidRDefault="00B23D9B" w:rsidP="00480BC5">
            <w:pPr>
              <w:rPr>
                <w:b/>
                <w:bCs/>
              </w:rPr>
            </w:pPr>
            <w:r>
              <w:rPr>
                <w:b/>
                <w:bCs/>
              </w:rPr>
              <w:t>NHS Number</w:t>
            </w:r>
          </w:p>
        </w:tc>
        <w:tc>
          <w:tcPr>
            <w:tcW w:w="1658" w:type="dxa"/>
            <w:shd w:val="clear" w:color="auto" w:fill="C1E4F5" w:themeFill="accent1" w:themeFillTint="33"/>
          </w:tcPr>
          <w:p w14:paraId="1CFC8CE8" w14:textId="77777777" w:rsidR="00B23D9B" w:rsidRDefault="00B23D9B" w:rsidP="00480BC5">
            <w:pPr>
              <w:rPr>
                <w:b/>
                <w:bCs/>
              </w:rPr>
            </w:pPr>
            <w:r>
              <w:rPr>
                <w:b/>
                <w:bCs/>
              </w:rPr>
              <w:t>Immigration Status</w:t>
            </w:r>
          </w:p>
        </w:tc>
        <w:tc>
          <w:tcPr>
            <w:tcW w:w="1698" w:type="dxa"/>
            <w:shd w:val="clear" w:color="auto" w:fill="C1E4F5" w:themeFill="accent1" w:themeFillTint="33"/>
          </w:tcPr>
          <w:p w14:paraId="1FB66631" w14:textId="77777777" w:rsidR="00B23D9B" w:rsidRDefault="00B23D9B" w:rsidP="00480BC5">
            <w:pPr>
              <w:rPr>
                <w:b/>
                <w:bCs/>
              </w:rPr>
            </w:pPr>
            <w:r>
              <w:rPr>
                <w:b/>
                <w:bCs/>
              </w:rPr>
              <w:t>Interpreter</w:t>
            </w:r>
          </w:p>
          <w:p w14:paraId="337B2B56" w14:textId="77777777" w:rsidR="00B23D9B" w:rsidRPr="00CE6AC0" w:rsidRDefault="00B23D9B" w:rsidP="00480BC5">
            <w:pPr>
              <w:rPr>
                <w:b/>
                <w:bCs/>
              </w:rPr>
            </w:pPr>
            <w:r>
              <w:rPr>
                <w:b/>
                <w:bCs/>
              </w:rPr>
              <w:t>Required</w:t>
            </w:r>
          </w:p>
        </w:tc>
      </w:tr>
      <w:tr w:rsidR="00B23D9B" w14:paraId="7DECE75A" w14:textId="77777777" w:rsidTr="00FE2E98">
        <w:sdt>
          <w:sdtPr>
            <w:id w:val="-1579737177"/>
            <w:placeholder>
              <w:docPart w:val="A0CCD0CA053A45E0A7C468E187F431ED"/>
            </w:placeholder>
            <w:showingPlcHdr/>
            <w:text/>
          </w:sdtPr>
          <w:sdtContent>
            <w:tc>
              <w:tcPr>
                <w:tcW w:w="1468" w:type="dxa"/>
              </w:tcPr>
              <w:p w14:paraId="32678045" w14:textId="77777777" w:rsidR="00B23D9B" w:rsidRDefault="00B23D9B" w:rsidP="00480BC5">
                <w:r w:rsidRPr="004C6665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  <w:sdt>
          <w:sdtPr>
            <w:id w:val="-1613196346"/>
            <w:placeholder>
              <w:docPart w:val="A0CCD0CA053A45E0A7C468E187F431ED"/>
            </w:placeholder>
            <w:showingPlcHdr/>
            <w:text/>
          </w:sdtPr>
          <w:sdtContent>
            <w:tc>
              <w:tcPr>
                <w:tcW w:w="1333" w:type="dxa"/>
              </w:tcPr>
              <w:p w14:paraId="47B0B2DA" w14:textId="77777777" w:rsidR="00B23D9B" w:rsidRDefault="00B23D9B" w:rsidP="00480BC5">
                <w:r w:rsidRPr="004E008B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  <w:sdt>
          <w:sdtPr>
            <w:id w:val="1624031197"/>
            <w:placeholder>
              <w:docPart w:val="A0CCD0CA053A45E0A7C468E187F431ED"/>
            </w:placeholder>
            <w:showingPlcHdr/>
            <w:text/>
          </w:sdtPr>
          <w:sdtContent>
            <w:tc>
              <w:tcPr>
                <w:tcW w:w="1106" w:type="dxa"/>
              </w:tcPr>
              <w:p w14:paraId="60CA4297" w14:textId="77777777" w:rsidR="00B23D9B" w:rsidRDefault="00B23D9B" w:rsidP="00480BC5">
                <w:r w:rsidRPr="004E008B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  <w:sdt>
          <w:sdtPr>
            <w:id w:val="-603030679"/>
            <w:placeholder>
              <w:docPart w:val="A0CCD0CA053A45E0A7C468E187F431ED"/>
            </w:placeholder>
            <w:showingPlcHdr/>
            <w:text/>
          </w:sdtPr>
          <w:sdtContent>
            <w:tc>
              <w:tcPr>
                <w:tcW w:w="1379" w:type="dxa"/>
              </w:tcPr>
              <w:p w14:paraId="4A697C30" w14:textId="77777777" w:rsidR="00B23D9B" w:rsidRDefault="00B23D9B" w:rsidP="00480BC5">
                <w:r w:rsidRPr="004C6665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  <w:tc>
          <w:tcPr>
            <w:tcW w:w="1658" w:type="dxa"/>
          </w:tcPr>
          <w:p w14:paraId="4BCE1567" w14:textId="77777777" w:rsidR="00B23D9B" w:rsidRDefault="00000000" w:rsidP="00480BC5">
            <w:sdt>
              <w:sdtPr>
                <w:id w:val="-1159687576"/>
                <w:placeholder>
                  <w:docPart w:val="88AE8BE167F340418A25906D5C4D4D06"/>
                </w:placeholder>
                <w:showingPlcHdr/>
                <w:dropDownList>
                  <w:listItem w:value="Choose an item."/>
                  <w:listItem w:displayText="Male" w:value="Male"/>
                  <w:listItem w:displayText="Female" w:value="Female"/>
                  <w:listItem w:displayText="Trans-gender Male" w:value="Trans-gender Male"/>
                  <w:listItem w:displayText="Trans-gender female" w:value="Trans-gender female"/>
                  <w:listItem w:displayText="Trans-Gender Non-Binary" w:value="Trans-Gender Non-Binary"/>
                  <w:listItem w:displayText="Other" w:value="Other"/>
                </w:dropDownList>
              </w:sdtPr>
              <w:sdtContent>
                <w:r w:rsidR="00B23D9B" w:rsidRPr="004E008B">
                  <w:rPr>
                    <w:rStyle w:val="PlaceholderText"/>
                  </w:rPr>
                  <w:t>Choose an item.</w:t>
                </w:r>
              </w:sdtContent>
            </w:sdt>
          </w:p>
        </w:tc>
        <w:tc>
          <w:tcPr>
            <w:tcW w:w="1698" w:type="dxa"/>
          </w:tcPr>
          <w:p w14:paraId="3C17F3B3" w14:textId="77777777" w:rsidR="00B23D9B" w:rsidRDefault="00000000" w:rsidP="00480BC5">
            <w:sdt>
              <w:sdtPr>
                <w:id w:val="-121612538"/>
                <w:placeholder>
                  <w:docPart w:val="63BF296BEF564F2DAEADC6F377A163C4"/>
                </w:placeholder>
                <w:showingPlcHdr/>
                <w:dropDownList>
                  <w:listItem w:value="Choose an item."/>
                  <w:listItem w:displayText="Male" w:value="Male"/>
                  <w:listItem w:displayText="Female" w:value="Female"/>
                  <w:listItem w:displayText="Trans-gender Male" w:value="Trans-gender Male"/>
                  <w:listItem w:displayText="Trans-gender female" w:value="Trans-gender female"/>
                  <w:listItem w:displayText="Trans-Gender Non-Binary" w:value="Trans-Gender Non-Binary"/>
                  <w:listItem w:displayText="Other" w:value="Other"/>
                </w:dropDownList>
              </w:sdtPr>
              <w:sdtContent>
                <w:r w:rsidR="00B23D9B" w:rsidRPr="004E008B">
                  <w:rPr>
                    <w:rStyle w:val="PlaceholderText"/>
                  </w:rPr>
                  <w:t>Choose an item.</w:t>
                </w:r>
              </w:sdtContent>
            </w:sdt>
          </w:p>
        </w:tc>
      </w:tr>
    </w:tbl>
    <w:p w14:paraId="5BBDF9B2" w14:textId="77777777" w:rsidR="00B23D9B" w:rsidRDefault="00B23D9B" w:rsidP="00B23D9B"/>
    <w:p w14:paraId="6FB727F3" w14:textId="77777777" w:rsidR="00412840" w:rsidRDefault="00412840" w:rsidP="009879CA">
      <w:pPr>
        <w:jc w:val="center"/>
        <w:rPr>
          <w:b/>
          <w:bCs/>
        </w:rPr>
      </w:pPr>
    </w:p>
    <w:p w14:paraId="1EE3E2E1" w14:textId="408D90B7" w:rsidR="0039739E" w:rsidRDefault="0039739E">
      <w:pPr>
        <w:rPr>
          <w:rFonts w:asciiTheme="majorHAnsi" w:eastAsiaTheme="majorEastAsia" w:hAnsiTheme="majorHAnsi" w:cstheme="majorBidi"/>
          <w:color w:val="0F4761" w:themeColor="accent1" w:themeShade="BF"/>
          <w:sz w:val="24"/>
          <w:szCs w:val="24"/>
        </w:rPr>
      </w:pPr>
      <w:bookmarkStart w:id="4" w:name="_Toc193458335"/>
      <w:r>
        <w:rPr>
          <w:sz w:val="24"/>
          <w:szCs w:val="24"/>
        </w:rPr>
        <w:br w:type="page"/>
      </w:r>
    </w:p>
    <w:p w14:paraId="44E00060" w14:textId="47583B33" w:rsidR="009879CA" w:rsidRDefault="009879CA" w:rsidP="009879CA">
      <w:pPr>
        <w:pStyle w:val="Heading1"/>
      </w:pPr>
      <w:r>
        <w:lastRenderedPageBreak/>
        <w:t>3 Other Children and Adults Living in the Home</w:t>
      </w:r>
      <w:bookmarkEnd w:id="4"/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696"/>
        <w:gridCol w:w="1560"/>
        <w:gridCol w:w="992"/>
        <w:gridCol w:w="1485"/>
        <w:gridCol w:w="1050"/>
        <w:gridCol w:w="1717"/>
      </w:tblGrid>
      <w:tr w:rsidR="00A20494" w14:paraId="193D88CC" w14:textId="77777777" w:rsidTr="00A20494">
        <w:tc>
          <w:tcPr>
            <w:tcW w:w="1696" w:type="dxa"/>
            <w:shd w:val="clear" w:color="auto" w:fill="C1E4F5" w:themeFill="accent1" w:themeFillTint="33"/>
          </w:tcPr>
          <w:p w14:paraId="607B4E3F" w14:textId="77777777" w:rsidR="00A20494" w:rsidRPr="00CE6AC0" w:rsidRDefault="00A20494" w:rsidP="009879CA">
            <w:pPr>
              <w:rPr>
                <w:b/>
                <w:bCs/>
              </w:rPr>
            </w:pPr>
            <w:r w:rsidRPr="00CE6AC0">
              <w:rPr>
                <w:b/>
                <w:bCs/>
              </w:rPr>
              <w:t>Forename</w:t>
            </w:r>
          </w:p>
        </w:tc>
        <w:tc>
          <w:tcPr>
            <w:tcW w:w="1560" w:type="dxa"/>
            <w:shd w:val="clear" w:color="auto" w:fill="C1E4F5" w:themeFill="accent1" w:themeFillTint="33"/>
          </w:tcPr>
          <w:p w14:paraId="7575ABE3" w14:textId="77777777" w:rsidR="00A20494" w:rsidRPr="00CE6AC0" w:rsidRDefault="00A20494" w:rsidP="009879CA">
            <w:pPr>
              <w:rPr>
                <w:b/>
                <w:bCs/>
              </w:rPr>
            </w:pPr>
            <w:r w:rsidRPr="00CE6AC0">
              <w:rPr>
                <w:b/>
                <w:bCs/>
              </w:rPr>
              <w:t>Surname</w:t>
            </w:r>
          </w:p>
        </w:tc>
        <w:tc>
          <w:tcPr>
            <w:tcW w:w="992" w:type="dxa"/>
            <w:shd w:val="clear" w:color="auto" w:fill="C1E4F5" w:themeFill="accent1" w:themeFillTint="33"/>
          </w:tcPr>
          <w:p w14:paraId="3E501DF9" w14:textId="77777777" w:rsidR="00A20494" w:rsidRDefault="00A20494" w:rsidP="009879CA">
            <w:pPr>
              <w:rPr>
                <w:b/>
                <w:bCs/>
              </w:rPr>
            </w:pPr>
            <w:r w:rsidRPr="00CE6AC0">
              <w:rPr>
                <w:b/>
                <w:bCs/>
              </w:rPr>
              <w:t>DoB/</w:t>
            </w:r>
          </w:p>
          <w:p w14:paraId="229AB2B3" w14:textId="77777777" w:rsidR="00A20494" w:rsidRPr="00CE6AC0" w:rsidRDefault="00A20494" w:rsidP="009879CA">
            <w:pPr>
              <w:rPr>
                <w:b/>
                <w:bCs/>
              </w:rPr>
            </w:pPr>
            <w:r w:rsidRPr="00CE6AC0">
              <w:rPr>
                <w:b/>
                <w:bCs/>
              </w:rPr>
              <w:t>Age</w:t>
            </w:r>
          </w:p>
        </w:tc>
        <w:tc>
          <w:tcPr>
            <w:tcW w:w="1485" w:type="dxa"/>
            <w:shd w:val="clear" w:color="auto" w:fill="C1E4F5" w:themeFill="accent1" w:themeFillTint="33"/>
          </w:tcPr>
          <w:p w14:paraId="23C63D51" w14:textId="77777777" w:rsidR="00A20494" w:rsidRPr="00CE6AC0" w:rsidRDefault="00A20494" w:rsidP="009879CA">
            <w:pPr>
              <w:rPr>
                <w:b/>
                <w:bCs/>
              </w:rPr>
            </w:pPr>
            <w:r w:rsidRPr="00CE6AC0">
              <w:rPr>
                <w:b/>
                <w:bCs/>
              </w:rPr>
              <w:t>Relationship</w:t>
            </w:r>
          </w:p>
        </w:tc>
        <w:tc>
          <w:tcPr>
            <w:tcW w:w="1050" w:type="dxa"/>
            <w:shd w:val="clear" w:color="auto" w:fill="C1E4F5" w:themeFill="accent1" w:themeFillTint="33"/>
          </w:tcPr>
          <w:p w14:paraId="072B206D" w14:textId="77777777" w:rsidR="00A20494" w:rsidRPr="00CE6AC0" w:rsidRDefault="00A20494" w:rsidP="009879CA">
            <w:pPr>
              <w:rPr>
                <w:b/>
                <w:bCs/>
              </w:rPr>
            </w:pPr>
            <w:r>
              <w:rPr>
                <w:b/>
                <w:bCs/>
              </w:rPr>
              <w:t>Gender</w:t>
            </w:r>
          </w:p>
        </w:tc>
        <w:tc>
          <w:tcPr>
            <w:tcW w:w="1717" w:type="dxa"/>
            <w:shd w:val="clear" w:color="auto" w:fill="C1E4F5" w:themeFill="accent1" w:themeFillTint="33"/>
          </w:tcPr>
          <w:p w14:paraId="1C879A77" w14:textId="77777777" w:rsidR="00A20494" w:rsidRPr="00CE6AC0" w:rsidRDefault="00A20494" w:rsidP="009879CA">
            <w:pPr>
              <w:rPr>
                <w:b/>
                <w:bCs/>
              </w:rPr>
            </w:pPr>
            <w:r w:rsidRPr="00CE6AC0">
              <w:rPr>
                <w:b/>
                <w:bCs/>
              </w:rPr>
              <w:t>Ethnicity</w:t>
            </w:r>
          </w:p>
        </w:tc>
      </w:tr>
      <w:tr w:rsidR="00A20494" w14:paraId="5BE1D689" w14:textId="77777777" w:rsidTr="00A20494">
        <w:sdt>
          <w:sdtPr>
            <w:id w:val="643158881"/>
            <w:placeholder>
              <w:docPart w:val="7A8135BC9D6A4948A535D69E5610E69B"/>
            </w:placeholder>
            <w:showingPlcHdr/>
            <w:text/>
          </w:sdtPr>
          <w:sdtContent>
            <w:tc>
              <w:tcPr>
                <w:tcW w:w="1696" w:type="dxa"/>
              </w:tcPr>
              <w:p w14:paraId="68B5AB1C" w14:textId="2B25DEE0" w:rsidR="00A20494" w:rsidRDefault="004C6665" w:rsidP="009879CA">
                <w:r w:rsidRPr="004C6665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  <w:sdt>
          <w:sdtPr>
            <w:id w:val="-244880385"/>
            <w:placeholder>
              <w:docPart w:val="7A8135BC9D6A4948A535D69E5610E69B"/>
            </w:placeholder>
            <w:showingPlcHdr/>
            <w:text/>
          </w:sdtPr>
          <w:sdtContent>
            <w:tc>
              <w:tcPr>
                <w:tcW w:w="1560" w:type="dxa"/>
              </w:tcPr>
              <w:p w14:paraId="1C72496F" w14:textId="77777777" w:rsidR="00A20494" w:rsidRDefault="00A20494" w:rsidP="009879CA">
                <w:r w:rsidRPr="004E008B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  <w:sdt>
          <w:sdtPr>
            <w:id w:val="-161466622"/>
            <w:placeholder>
              <w:docPart w:val="7A8135BC9D6A4948A535D69E5610E69B"/>
            </w:placeholder>
            <w:showingPlcHdr/>
            <w:text/>
          </w:sdtPr>
          <w:sdtContent>
            <w:tc>
              <w:tcPr>
                <w:tcW w:w="992" w:type="dxa"/>
              </w:tcPr>
              <w:p w14:paraId="6777EF41" w14:textId="77777777" w:rsidR="00A20494" w:rsidRDefault="00A20494" w:rsidP="009879CA">
                <w:r w:rsidRPr="004E008B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  <w:sdt>
          <w:sdtPr>
            <w:id w:val="-754976160"/>
            <w:placeholder>
              <w:docPart w:val="7A8135BC9D6A4948A535D69E5610E69B"/>
            </w:placeholder>
            <w:showingPlcHdr/>
            <w:text/>
          </w:sdtPr>
          <w:sdtContent>
            <w:tc>
              <w:tcPr>
                <w:tcW w:w="1485" w:type="dxa"/>
              </w:tcPr>
              <w:p w14:paraId="7F2278D6" w14:textId="4545BF4B" w:rsidR="00A20494" w:rsidRDefault="004C6665" w:rsidP="009879CA">
                <w:r w:rsidRPr="004C6665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  <w:tc>
          <w:tcPr>
            <w:tcW w:w="1050" w:type="dxa"/>
          </w:tcPr>
          <w:p w14:paraId="68829CFB" w14:textId="77777777" w:rsidR="00A20494" w:rsidRDefault="00000000" w:rsidP="009879CA">
            <w:sdt>
              <w:sdtPr>
                <w:id w:val="-233546971"/>
                <w:placeholder>
                  <w:docPart w:val="60288122375341189E1E0C0A95839AEC"/>
                </w:placeholder>
                <w:showingPlcHdr/>
                <w:dropDownList>
                  <w:listItem w:value="Choose an item."/>
                  <w:listItem w:displayText="Male" w:value="Male"/>
                  <w:listItem w:displayText="Female" w:value="Female"/>
                  <w:listItem w:displayText="Trans-gender Male" w:value="Trans-gender Male"/>
                  <w:listItem w:displayText="Trans-gender female" w:value="Trans-gender female"/>
                  <w:listItem w:displayText="Trans-Gender Non-Binary" w:value="Trans-Gender Non-Binary"/>
                  <w:listItem w:displayText="Other" w:value="Other"/>
                </w:dropDownList>
              </w:sdtPr>
              <w:sdtContent>
                <w:r w:rsidR="00A20494" w:rsidRPr="004E008B">
                  <w:rPr>
                    <w:rStyle w:val="PlaceholderText"/>
                  </w:rPr>
                  <w:t>Choose an item.</w:t>
                </w:r>
              </w:sdtContent>
            </w:sdt>
          </w:p>
        </w:tc>
        <w:tc>
          <w:tcPr>
            <w:tcW w:w="1717" w:type="dxa"/>
          </w:tcPr>
          <w:p w14:paraId="75CD311B" w14:textId="77777777" w:rsidR="00A20494" w:rsidRDefault="00000000" w:rsidP="009879CA">
            <w:sdt>
              <w:sdtPr>
                <w:alias w:val="Ethnicity"/>
                <w:tag w:val="Ethnicity"/>
                <w:id w:val="-72660939"/>
                <w:placeholder>
                  <w:docPart w:val="D49E1F044BF648618A55B7AB9032F9FC"/>
                </w:placeholder>
                <w:showingPlcHdr/>
                <w:comboBox>
                  <w:listItem w:value="Choose an item."/>
                  <w:listItem w:displayText="Asian or British Asian - British Indian" w:value="Asian or British Asian - British Indian"/>
                  <w:listItem w:displayText="Asian or British Asian - Bangladeshi" w:value="Asian or British Asian - Bangladeshi"/>
                  <w:listItem w:displayText="Asian or British Asian - Chinese" w:value="Asian or British Asian - Chinese"/>
                  <w:listItem w:displayText="Asian or British Asian - Pakistani" w:value="Asian or British Asian - Pakistani"/>
                  <w:listItem w:displayText="Asian or British Asian - Other" w:value="Asian or British Asian - Other"/>
                  <w:listItem w:displayText="Black or Black British - African" w:value="Black or Black British - African"/>
                  <w:listItem w:displayText="Black or Black British - Carribbean" w:value="Black or Black British - Carribbean"/>
                  <w:listItem w:displayText="Black or Black British - Other" w:value="Black or Black British - Other"/>
                  <w:listItem w:displayText="Mixed and Multiple Ethnic Groups - Other " w:value="Mixed and Multiple Ethnic Groups - Other "/>
                  <w:listItem w:displayText="Mixed and Multiple Ethnic Groups - White and Asian" w:value="Mixed and Multiple Ethnic Groups - White and Asian"/>
                  <w:listItem w:displayText="Mixed and Multiple Ethnic Groups - White and Black African" w:value="Mixed and Multiple Ethnic Groups - White and Black African"/>
                  <w:listItem w:displayText="Mixed and Multiple Ethnic Groups - White and Black Carribbean " w:value="Mixed and Multiple Ethnic Groups - White and Black Carribbean "/>
                  <w:listItem w:displayText="Mixed and Multiple Ethnic Groups - other" w:value="Mixed and Multiple Ethnic Groups - other"/>
                  <w:listItem w:displayText="Other Ethnic Group" w:value="Other Ethnic Group"/>
                  <w:listItem w:displayText="Refused/Prefer not to say" w:value="Refused/Prefer not to say"/>
                  <w:listItem w:displayText="Unknown" w:value="Unknown"/>
                  <w:listItem w:displayText="White - English, Welsh, Scottish, Northern Irish or British" w:value="White - English, Welsh, Scottish, Northern Irish or British"/>
                  <w:listItem w:displayText="White - Gypsy or Irish Traveller" w:value="White - Gypsy or Irish Traveller"/>
                  <w:listItem w:displayText="White - Irish" w:value="White - Irish"/>
                  <w:listItem w:displayText="White - Other" w:value="White - Other"/>
                  <w:listItem w:displayText="White - Roma" w:value="White - Roma"/>
                </w:comboBox>
              </w:sdtPr>
              <w:sdtContent>
                <w:r w:rsidR="00A20494" w:rsidRPr="004E008B">
                  <w:rPr>
                    <w:rStyle w:val="PlaceholderText"/>
                  </w:rPr>
                  <w:t>Choose an item.</w:t>
                </w:r>
              </w:sdtContent>
            </w:sdt>
          </w:p>
        </w:tc>
      </w:tr>
      <w:tr w:rsidR="00A20494" w14:paraId="4F974BBF" w14:textId="77777777" w:rsidTr="00A20494">
        <w:sdt>
          <w:sdtPr>
            <w:id w:val="-877773366"/>
            <w:placeholder>
              <w:docPart w:val="261B817D411D4E8E9E6D6B36FD419D0D"/>
            </w:placeholder>
            <w:showingPlcHdr/>
            <w:text/>
          </w:sdtPr>
          <w:sdtContent>
            <w:tc>
              <w:tcPr>
                <w:tcW w:w="1696" w:type="dxa"/>
              </w:tcPr>
              <w:p w14:paraId="01F03E2F" w14:textId="77777777" w:rsidR="00A20494" w:rsidRDefault="00A20494" w:rsidP="009879CA">
                <w:r w:rsidRPr="004E008B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  <w:sdt>
          <w:sdtPr>
            <w:id w:val="806058303"/>
            <w:placeholder>
              <w:docPart w:val="F3A7BEB05E51493FA73BE273586EE535"/>
            </w:placeholder>
            <w:showingPlcHdr/>
            <w:text/>
          </w:sdtPr>
          <w:sdtContent>
            <w:tc>
              <w:tcPr>
                <w:tcW w:w="1560" w:type="dxa"/>
              </w:tcPr>
              <w:p w14:paraId="788E4093" w14:textId="77777777" w:rsidR="00A20494" w:rsidRDefault="00A20494" w:rsidP="009879CA">
                <w:r w:rsidRPr="004E008B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  <w:sdt>
          <w:sdtPr>
            <w:id w:val="1799640793"/>
            <w:placeholder>
              <w:docPart w:val="2087F11FBF4A45EEBD9DA91E078E4762"/>
            </w:placeholder>
            <w:showingPlcHdr/>
            <w:text/>
          </w:sdtPr>
          <w:sdtContent>
            <w:tc>
              <w:tcPr>
                <w:tcW w:w="992" w:type="dxa"/>
              </w:tcPr>
              <w:p w14:paraId="04504DC1" w14:textId="77777777" w:rsidR="00A20494" w:rsidRDefault="00A20494" w:rsidP="009879CA">
                <w:r w:rsidRPr="004E008B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  <w:sdt>
          <w:sdtPr>
            <w:id w:val="-1285965431"/>
            <w:placeholder>
              <w:docPart w:val="91F478EC9F6044E281047B9C1867ED26"/>
            </w:placeholder>
            <w:showingPlcHdr/>
            <w:text/>
          </w:sdtPr>
          <w:sdtContent>
            <w:tc>
              <w:tcPr>
                <w:tcW w:w="1485" w:type="dxa"/>
              </w:tcPr>
              <w:p w14:paraId="17C3A362" w14:textId="77777777" w:rsidR="00A20494" w:rsidRDefault="00A20494" w:rsidP="009879CA">
                <w:r w:rsidRPr="004E008B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  <w:tc>
          <w:tcPr>
            <w:tcW w:w="1050" w:type="dxa"/>
          </w:tcPr>
          <w:p w14:paraId="475F97E7" w14:textId="77777777" w:rsidR="00A20494" w:rsidRDefault="00000000" w:rsidP="009879CA">
            <w:sdt>
              <w:sdtPr>
                <w:id w:val="1995840585"/>
                <w:placeholder>
                  <w:docPart w:val="1ABC3EE7D32E48C1AEFB10AB617C6FA5"/>
                </w:placeholder>
                <w:showingPlcHdr/>
                <w:dropDownList>
                  <w:listItem w:value="Choose an item."/>
                  <w:listItem w:displayText="Male" w:value="Male"/>
                  <w:listItem w:displayText="Female" w:value="Female"/>
                  <w:listItem w:displayText="Trans-gender Male" w:value="Trans-gender Male"/>
                  <w:listItem w:displayText="Trans-gender female" w:value="Trans-gender female"/>
                  <w:listItem w:displayText="Trans-Gender Non-Binary" w:value="Trans-Gender Non-Binary"/>
                  <w:listItem w:displayText="Other" w:value="Other"/>
                </w:dropDownList>
              </w:sdtPr>
              <w:sdtContent>
                <w:r w:rsidR="00A20494" w:rsidRPr="004E008B">
                  <w:rPr>
                    <w:rStyle w:val="PlaceholderText"/>
                  </w:rPr>
                  <w:t>Choose an item.</w:t>
                </w:r>
              </w:sdtContent>
            </w:sdt>
          </w:p>
        </w:tc>
        <w:tc>
          <w:tcPr>
            <w:tcW w:w="1717" w:type="dxa"/>
          </w:tcPr>
          <w:p w14:paraId="395366B0" w14:textId="77777777" w:rsidR="00A20494" w:rsidRDefault="00000000" w:rsidP="009879CA">
            <w:sdt>
              <w:sdtPr>
                <w:alias w:val="Ethnicity"/>
                <w:tag w:val="Ethnicity"/>
                <w:id w:val="-1382482893"/>
                <w:placeholder>
                  <w:docPart w:val="0F7AF506D44848AAAF2D682AC00E9D54"/>
                </w:placeholder>
                <w:showingPlcHdr/>
                <w:comboBox>
                  <w:listItem w:value="Choose an item."/>
                  <w:listItem w:displayText="Asian or British Asian - British Indian" w:value="Asian or British Asian - British Indian"/>
                  <w:listItem w:displayText="Asian or British Asian - Bangladeshi" w:value="Asian or British Asian - Bangladeshi"/>
                  <w:listItem w:displayText="Asian or British Asian - Chinese" w:value="Asian or British Asian - Chinese"/>
                  <w:listItem w:displayText="Asian or British Asian - Pakistani" w:value="Asian or British Asian - Pakistani"/>
                  <w:listItem w:displayText="Asian or British Asian - Other" w:value="Asian or British Asian - Other"/>
                  <w:listItem w:displayText="Black or Black British - African" w:value="Black or Black British - African"/>
                  <w:listItem w:displayText="Black or Black British - Carribbean" w:value="Black or Black British - Carribbean"/>
                  <w:listItem w:displayText="Black or Black British - Other" w:value="Black or Black British - Other"/>
                  <w:listItem w:displayText="Mixed and Multiple Ethnic Groups - Other " w:value="Mixed and Multiple Ethnic Groups - Other "/>
                  <w:listItem w:displayText="Mixed and Multiple Ethnic Groups - White and Asian" w:value="Mixed and Multiple Ethnic Groups - White and Asian"/>
                  <w:listItem w:displayText="Mixed and Multiple Ethnic Groups - White and Black African" w:value="Mixed and Multiple Ethnic Groups - White and Black African"/>
                  <w:listItem w:displayText="Mixed and Multiple Ethnic Groups - White and Black Carribbean " w:value="Mixed and Multiple Ethnic Groups - White and Black Carribbean "/>
                  <w:listItem w:displayText="Mixed and Multiple Ethnic Groups - other" w:value="Mixed and Multiple Ethnic Groups - other"/>
                  <w:listItem w:displayText="Other Ethnic Group" w:value="Other Ethnic Group"/>
                  <w:listItem w:displayText="Refused/Prefer not to say" w:value="Refused/Prefer not to say"/>
                  <w:listItem w:displayText="Unknown" w:value="Unknown"/>
                  <w:listItem w:displayText="White - English, Welsh, Scottish, Northern Irish or British" w:value="White - English, Welsh, Scottish, Northern Irish or British"/>
                  <w:listItem w:displayText="White - Gypsy or Irish Traveller" w:value="White - Gypsy or Irish Traveller"/>
                  <w:listItem w:displayText="White - Irish" w:value="White - Irish"/>
                  <w:listItem w:displayText="White - Other" w:value="White - Other"/>
                  <w:listItem w:displayText="White - Roma" w:value="White - Roma"/>
                </w:comboBox>
              </w:sdtPr>
              <w:sdtContent>
                <w:r w:rsidR="00A20494" w:rsidRPr="004E008B">
                  <w:rPr>
                    <w:rStyle w:val="PlaceholderText"/>
                  </w:rPr>
                  <w:t>Choose an item.</w:t>
                </w:r>
              </w:sdtContent>
            </w:sdt>
          </w:p>
        </w:tc>
      </w:tr>
      <w:tr w:rsidR="00A20494" w14:paraId="6A7FF564" w14:textId="77777777" w:rsidTr="00A20494">
        <w:sdt>
          <w:sdtPr>
            <w:id w:val="-122929417"/>
            <w:placeholder>
              <w:docPart w:val="89CE0D1532A544E6872A7DA223F058A1"/>
            </w:placeholder>
            <w:showingPlcHdr/>
            <w:text/>
          </w:sdtPr>
          <w:sdtContent>
            <w:tc>
              <w:tcPr>
                <w:tcW w:w="1696" w:type="dxa"/>
              </w:tcPr>
              <w:p w14:paraId="7A41C81B" w14:textId="77777777" w:rsidR="00A20494" w:rsidRDefault="00A20494" w:rsidP="009879CA">
                <w:r w:rsidRPr="004E008B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  <w:sdt>
          <w:sdtPr>
            <w:id w:val="317927221"/>
            <w:placeholder>
              <w:docPart w:val="00A6B2A0DDEC4FA4BB864990287E1217"/>
            </w:placeholder>
            <w:showingPlcHdr/>
            <w:text/>
          </w:sdtPr>
          <w:sdtContent>
            <w:tc>
              <w:tcPr>
                <w:tcW w:w="1560" w:type="dxa"/>
              </w:tcPr>
              <w:p w14:paraId="48A6BF53" w14:textId="77777777" w:rsidR="00A20494" w:rsidRDefault="00A20494" w:rsidP="009879CA">
                <w:r w:rsidRPr="004E008B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  <w:sdt>
          <w:sdtPr>
            <w:id w:val="-919948223"/>
            <w:placeholder>
              <w:docPart w:val="AB8B1263FBB54E7293F9E577AFA33B63"/>
            </w:placeholder>
            <w:showingPlcHdr/>
            <w:text/>
          </w:sdtPr>
          <w:sdtContent>
            <w:tc>
              <w:tcPr>
                <w:tcW w:w="992" w:type="dxa"/>
              </w:tcPr>
              <w:p w14:paraId="4006B562" w14:textId="77777777" w:rsidR="00A20494" w:rsidRDefault="00A20494" w:rsidP="009879CA">
                <w:r w:rsidRPr="004E008B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  <w:sdt>
          <w:sdtPr>
            <w:id w:val="114795557"/>
            <w:placeholder>
              <w:docPart w:val="ACE184FB012E45DF83189B03C3D78867"/>
            </w:placeholder>
            <w:showingPlcHdr/>
            <w:text/>
          </w:sdtPr>
          <w:sdtContent>
            <w:tc>
              <w:tcPr>
                <w:tcW w:w="1485" w:type="dxa"/>
              </w:tcPr>
              <w:p w14:paraId="5C694F76" w14:textId="77777777" w:rsidR="00A20494" w:rsidRDefault="00A20494" w:rsidP="009879CA">
                <w:r w:rsidRPr="004E008B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  <w:tc>
          <w:tcPr>
            <w:tcW w:w="1050" w:type="dxa"/>
          </w:tcPr>
          <w:p w14:paraId="4F1A3A0F" w14:textId="77777777" w:rsidR="00A20494" w:rsidRDefault="00000000" w:rsidP="009879CA">
            <w:sdt>
              <w:sdtPr>
                <w:id w:val="55283777"/>
                <w:placeholder>
                  <w:docPart w:val="2313C783387042AD9DB9495767180E9D"/>
                </w:placeholder>
                <w:showingPlcHdr/>
                <w:dropDownList>
                  <w:listItem w:value="Choose an item."/>
                  <w:listItem w:displayText="Male" w:value="Male"/>
                  <w:listItem w:displayText="Female" w:value="Female"/>
                  <w:listItem w:displayText="Trans-gender Male" w:value="Trans-gender Male"/>
                  <w:listItem w:displayText="Trans-gender female" w:value="Trans-gender female"/>
                  <w:listItem w:displayText="Trans-Gender Non-Binary" w:value="Trans-Gender Non-Binary"/>
                  <w:listItem w:displayText="Other" w:value="Other"/>
                </w:dropDownList>
              </w:sdtPr>
              <w:sdtContent>
                <w:r w:rsidR="00A20494" w:rsidRPr="004E008B">
                  <w:rPr>
                    <w:rStyle w:val="PlaceholderText"/>
                  </w:rPr>
                  <w:t>Choose an item.</w:t>
                </w:r>
              </w:sdtContent>
            </w:sdt>
          </w:p>
        </w:tc>
        <w:tc>
          <w:tcPr>
            <w:tcW w:w="1717" w:type="dxa"/>
          </w:tcPr>
          <w:p w14:paraId="3C322345" w14:textId="77777777" w:rsidR="00A20494" w:rsidRDefault="00000000" w:rsidP="009879CA">
            <w:sdt>
              <w:sdtPr>
                <w:alias w:val="Ethnicity"/>
                <w:tag w:val="Ethnicity"/>
                <w:id w:val="-1559706949"/>
                <w:placeholder>
                  <w:docPart w:val="973F7BE06FAC4B68BB239B6EBA48E51E"/>
                </w:placeholder>
                <w:showingPlcHdr/>
                <w:comboBox>
                  <w:listItem w:value="Choose an item."/>
                  <w:listItem w:displayText="Asian or British Asian - British Indian" w:value="Asian or British Asian - British Indian"/>
                  <w:listItem w:displayText="Asian or British Asian - Bangladeshi" w:value="Asian or British Asian - Bangladeshi"/>
                  <w:listItem w:displayText="Asian or British Asian - Chinese" w:value="Asian or British Asian - Chinese"/>
                  <w:listItem w:displayText="Asian or British Asian - Pakistani" w:value="Asian or British Asian - Pakistani"/>
                  <w:listItem w:displayText="Asian or British Asian - Other" w:value="Asian or British Asian - Other"/>
                  <w:listItem w:displayText="Black or Black British - African" w:value="Black or Black British - African"/>
                  <w:listItem w:displayText="Black or Black British - Carribbean" w:value="Black or Black British - Carribbean"/>
                  <w:listItem w:displayText="Black or Black British - Other" w:value="Black or Black British - Other"/>
                  <w:listItem w:displayText="Mixed and Multiple Ethnic Groups - Other " w:value="Mixed and Multiple Ethnic Groups - Other "/>
                  <w:listItem w:displayText="Mixed and Multiple Ethnic Groups - White and Asian" w:value="Mixed and Multiple Ethnic Groups - White and Asian"/>
                  <w:listItem w:displayText="Mixed and Multiple Ethnic Groups - White and Black African" w:value="Mixed and Multiple Ethnic Groups - White and Black African"/>
                  <w:listItem w:displayText="Mixed and Multiple Ethnic Groups - White and Black Carribbean " w:value="Mixed and Multiple Ethnic Groups - White and Black Carribbean "/>
                  <w:listItem w:displayText="Mixed and Multiple Ethnic Groups - other" w:value="Mixed and Multiple Ethnic Groups - other"/>
                  <w:listItem w:displayText="Other Ethnic Group" w:value="Other Ethnic Group"/>
                  <w:listItem w:displayText="Refused/Prefer not to say" w:value="Refused/Prefer not to say"/>
                  <w:listItem w:displayText="Unknown" w:value="Unknown"/>
                  <w:listItem w:displayText="White - English, Welsh, Scottish, Northern Irish or British" w:value="White - English, Welsh, Scottish, Northern Irish or British"/>
                  <w:listItem w:displayText="White - Gypsy or Irish Traveller" w:value="White - Gypsy or Irish Traveller"/>
                  <w:listItem w:displayText="White - Irish" w:value="White - Irish"/>
                  <w:listItem w:displayText="White - Other" w:value="White - Other"/>
                  <w:listItem w:displayText="White - Roma" w:value="White - Roma"/>
                </w:comboBox>
              </w:sdtPr>
              <w:sdtContent>
                <w:r w:rsidR="00A20494" w:rsidRPr="004E008B">
                  <w:rPr>
                    <w:rStyle w:val="PlaceholderText"/>
                  </w:rPr>
                  <w:t>Choose an item.</w:t>
                </w:r>
              </w:sdtContent>
            </w:sdt>
          </w:p>
        </w:tc>
      </w:tr>
      <w:tr w:rsidR="00A20494" w14:paraId="72046198" w14:textId="77777777" w:rsidTr="00A20494">
        <w:sdt>
          <w:sdtPr>
            <w:id w:val="63313251"/>
            <w:placeholder>
              <w:docPart w:val="9067045E137D4AE6872BAB09BF446580"/>
            </w:placeholder>
            <w:showingPlcHdr/>
            <w:text/>
          </w:sdtPr>
          <w:sdtContent>
            <w:tc>
              <w:tcPr>
                <w:tcW w:w="1696" w:type="dxa"/>
              </w:tcPr>
              <w:p w14:paraId="49F5E9AD" w14:textId="77777777" w:rsidR="00A20494" w:rsidRDefault="00A20494" w:rsidP="009879CA">
                <w:r w:rsidRPr="004E008B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  <w:sdt>
          <w:sdtPr>
            <w:id w:val="-309723244"/>
            <w:placeholder>
              <w:docPart w:val="A7D4FB0E409B4A97B0A30EA782183995"/>
            </w:placeholder>
            <w:showingPlcHdr/>
            <w:text/>
          </w:sdtPr>
          <w:sdtContent>
            <w:tc>
              <w:tcPr>
                <w:tcW w:w="1560" w:type="dxa"/>
              </w:tcPr>
              <w:p w14:paraId="7A125E59" w14:textId="77777777" w:rsidR="00A20494" w:rsidRDefault="00A20494" w:rsidP="009879CA">
                <w:r w:rsidRPr="004E008B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  <w:sdt>
          <w:sdtPr>
            <w:id w:val="400868458"/>
            <w:placeholder>
              <w:docPart w:val="21EF8063819546DDBF10A407F404ADA9"/>
            </w:placeholder>
            <w:showingPlcHdr/>
            <w:text/>
          </w:sdtPr>
          <w:sdtContent>
            <w:tc>
              <w:tcPr>
                <w:tcW w:w="992" w:type="dxa"/>
              </w:tcPr>
              <w:p w14:paraId="2DBA67A1" w14:textId="77777777" w:rsidR="00A20494" w:rsidRDefault="00A20494" w:rsidP="009879CA">
                <w:r w:rsidRPr="004E008B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  <w:sdt>
          <w:sdtPr>
            <w:id w:val="1140690164"/>
            <w:placeholder>
              <w:docPart w:val="EA2B257914944FC090F210CA3AFAF3F5"/>
            </w:placeholder>
            <w:showingPlcHdr/>
            <w:text/>
          </w:sdtPr>
          <w:sdtContent>
            <w:tc>
              <w:tcPr>
                <w:tcW w:w="1485" w:type="dxa"/>
              </w:tcPr>
              <w:p w14:paraId="63266985" w14:textId="77777777" w:rsidR="00A20494" w:rsidRDefault="00A20494" w:rsidP="009879CA">
                <w:r w:rsidRPr="004E008B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  <w:tc>
          <w:tcPr>
            <w:tcW w:w="1050" w:type="dxa"/>
          </w:tcPr>
          <w:p w14:paraId="53AB11F2" w14:textId="77777777" w:rsidR="00A20494" w:rsidRDefault="00000000" w:rsidP="009879CA">
            <w:sdt>
              <w:sdtPr>
                <w:id w:val="1731263504"/>
                <w:placeholder>
                  <w:docPart w:val="A7BAD5EB59F642C7BF6022C2D48885B1"/>
                </w:placeholder>
                <w:showingPlcHdr/>
                <w:dropDownList>
                  <w:listItem w:value="Choose an item."/>
                  <w:listItem w:displayText="Male" w:value="Male"/>
                  <w:listItem w:displayText="Female" w:value="Female"/>
                  <w:listItem w:displayText="Trans-gender Male" w:value="Trans-gender Male"/>
                  <w:listItem w:displayText="Trans-gender female" w:value="Trans-gender female"/>
                  <w:listItem w:displayText="Trans-Gender Non-Binary" w:value="Trans-Gender Non-Binary"/>
                  <w:listItem w:displayText="Other" w:value="Other"/>
                </w:dropDownList>
              </w:sdtPr>
              <w:sdtContent>
                <w:r w:rsidR="00A20494" w:rsidRPr="004E008B">
                  <w:rPr>
                    <w:rStyle w:val="PlaceholderText"/>
                  </w:rPr>
                  <w:t>Choose an item.</w:t>
                </w:r>
              </w:sdtContent>
            </w:sdt>
          </w:p>
        </w:tc>
        <w:tc>
          <w:tcPr>
            <w:tcW w:w="1717" w:type="dxa"/>
          </w:tcPr>
          <w:p w14:paraId="64DC49B4" w14:textId="77777777" w:rsidR="00A20494" w:rsidRDefault="00000000" w:rsidP="009879CA">
            <w:sdt>
              <w:sdtPr>
                <w:alias w:val="Ethnicity"/>
                <w:tag w:val="Ethnicity"/>
                <w:id w:val="-1887015296"/>
                <w:placeholder>
                  <w:docPart w:val="F06A6803EC9C48CEA963AF9ED9D2DD53"/>
                </w:placeholder>
                <w:showingPlcHdr/>
                <w:comboBox>
                  <w:listItem w:value="Choose an item."/>
                  <w:listItem w:displayText="Asian or British Asian - British Indian" w:value="Asian or British Asian - British Indian"/>
                  <w:listItem w:displayText="Asian or British Asian - Bangladeshi" w:value="Asian or British Asian - Bangladeshi"/>
                  <w:listItem w:displayText="Asian or British Asian - Chinese" w:value="Asian or British Asian - Chinese"/>
                  <w:listItem w:displayText="Asian or British Asian - Pakistani" w:value="Asian or British Asian - Pakistani"/>
                  <w:listItem w:displayText="Asian or British Asian - Other" w:value="Asian or British Asian - Other"/>
                  <w:listItem w:displayText="Black or Black British - African" w:value="Black or Black British - African"/>
                  <w:listItem w:displayText="Black or Black British - Carribbean" w:value="Black or Black British - Carribbean"/>
                  <w:listItem w:displayText="Black or Black British - Other" w:value="Black or Black British - Other"/>
                  <w:listItem w:displayText="Mixed and Multiple Ethnic Groups - Other " w:value="Mixed and Multiple Ethnic Groups - Other "/>
                  <w:listItem w:displayText="Mixed and Multiple Ethnic Groups - White and Asian" w:value="Mixed and Multiple Ethnic Groups - White and Asian"/>
                  <w:listItem w:displayText="Mixed and Multiple Ethnic Groups - White and Black African" w:value="Mixed and Multiple Ethnic Groups - White and Black African"/>
                  <w:listItem w:displayText="Mixed and Multiple Ethnic Groups - White and Black Carribbean " w:value="Mixed and Multiple Ethnic Groups - White and Black Carribbean "/>
                  <w:listItem w:displayText="Mixed and Multiple Ethnic Groups - other" w:value="Mixed and Multiple Ethnic Groups - other"/>
                  <w:listItem w:displayText="Other Ethnic Group" w:value="Other Ethnic Group"/>
                  <w:listItem w:displayText="Refused/Prefer not to say" w:value="Refused/Prefer not to say"/>
                  <w:listItem w:displayText="Unknown" w:value="Unknown"/>
                  <w:listItem w:displayText="White - English, Welsh, Scottish, Northern Irish or British" w:value="White - English, Welsh, Scottish, Northern Irish or British"/>
                  <w:listItem w:displayText="White - Gypsy or Irish Traveller" w:value="White - Gypsy or Irish Traveller"/>
                  <w:listItem w:displayText="White - Irish" w:value="White - Irish"/>
                  <w:listItem w:displayText="White - Other" w:value="White - Other"/>
                  <w:listItem w:displayText="White - Roma" w:value="White - Roma"/>
                </w:comboBox>
              </w:sdtPr>
              <w:sdtContent>
                <w:r w:rsidR="00A20494" w:rsidRPr="004E008B">
                  <w:rPr>
                    <w:rStyle w:val="PlaceholderText"/>
                  </w:rPr>
                  <w:t>Choose an item.</w:t>
                </w:r>
              </w:sdtContent>
            </w:sdt>
          </w:p>
        </w:tc>
      </w:tr>
      <w:tr w:rsidR="00A20494" w14:paraId="0B13519E" w14:textId="77777777" w:rsidTr="00A20494">
        <w:sdt>
          <w:sdtPr>
            <w:id w:val="1687402154"/>
            <w:placeholder>
              <w:docPart w:val="9E3B3A0687AC444E8B53BA67896D6C47"/>
            </w:placeholder>
            <w:showingPlcHdr/>
            <w:text/>
          </w:sdtPr>
          <w:sdtContent>
            <w:tc>
              <w:tcPr>
                <w:tcW w:w="1696" w:type="dxa"/>
              </w:tcPr>
              <w:p w14:paraId="2D20F0F1" w14:textId="77777777" w:rsidR="00A20494" w:rsidRDefault="00A20494" w:rsidP="009879CA">
                <w:r w:rsidRPr="004E008B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  <w:sdt>
          <w:sdtPr>
            <w:id w:val="1638453133"/>
            <w:placeholder>
              <w:docPart w:val="C0EC485793154833BFBAC59F85845CD5"/>
            </w:placeholder>
            <w:showingPlcHdr/>
            <w:text/>
          </w:sdtPr>
          <w:sdtContent>
            <w:tc>
              <w:tcPr>
                <w:tcW w:w="1560" w:type="dxa"/>
              </w:tcPr>
              <w:p w14:paraId="63C8169B" w14:textId="77777777" w:rsidR="00A20494" w:rsidRDefault="00A20494" w:rsidP="009879CA">
                <w:r w:rsidRPr="004E008B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  <w:sdt>
          <w:sdtPr>
            <w:id w:val="-1116211680"/>
            <w:placeholder>
              <w:docPart w:val="27E4E5DE5C084AD9B6D8301CBCDA525C"/>
            </w:placeholder>
            <w:showingPlcHdr/>
            <w:text/>
          </w:sdtPr>
          <w:sdtContent>
            <w:tc>
              <w:tcPr>
                <w:tcW w:w="992" w:type="dxa"/>
              </w:tcPr>
              <w:p w14:paraId="0E1815F9" w14:textId="77777777" w:rsidR="00A20494" w:rsidRDefault="00A20494" w:rsidP="009879CA">
                <w:r w:rsidRPr="004E008B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  <w:sdt>
          <w:sdtPr>
            <w:id w:val="516279361"/>
            <w:placeholder>
              <w:docPart w:val="0F52B76CBACB4312894CCE3D9F76FB7A"/>
            </w:placeholder>
            <w:showingPlcHdr/>
            <w:text/>
          </w:sdtPr>
          <w:sdtContent>
            <w:tc>
              <w:tcPr>
                <w:tcW w:w="1485" w:type="dxa"/>
              </w:tcPr>
              <w:p w14:paraId="4D0FA6E1" w14:textId="77777777" w:rsidR="00A20494" w:rsidRDefault="00A20494" w:rsidP="009879CA">
                <w:r w:rsidRPr="004E008B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  <w:tc>
          <w:tcPr>
            <w:tcW w:w="1050" w:type="dxa"/>
          </w:tcPr>
          <w:p w14:paraId="6C81F322" w14:textId="77777777" w:rsidR="00A20494" w:rsidRDefault="00000000" w:rsidP="009879CA">
            <w:sdt>
              <w:sdtPr>
                <w:id w:val="1162973949"/>
                <w:placeholder>
                  <w:docPart w:val="0628ADF021024B14A68EEBD15DBC6B8B"/>
                </w:placeholder>
                <w:showingPlcHdr/>
                <w:dropDownList>
                  <w:listItem w:value="Choose an item."/>
                  <w:listItem w:displayText="Male" w:value="Male"/>
                  <w:listItem w:displayText="Female" w:value="Female"/>
                  <w:listItem w:displayText="Trans-gender Male" w:value="Trans-gender Male"/>
                  <w:listItem w:displayText="Trans-gender female" w:value="Trans-gender female"/>
                  <w:listItem w:displayText="Trans-Gender Non-Binary" w:value="Trans-Gender Non-Binary"/>
                  <w:listItem w:displayText="Other" w:value="Other"/>
                </w:dropDownList>
              </w:sdtPr>
              <w:sdtContent>
                <w:r w:rsidR="00A20494" w:rsidRPr="004E008B">
                  <w:rPr>
                    <w:rStyle w:val="PlaceholderText"/>
                  </w:rPr>
                  <w:t>Choose an item.</w:t>
                </w:r>
              </w:sdtContent>
            </w:sdt>
          </w:p>
        </w:tc>
        <w:tc>
          <w:tcPr>
            <w:tcW w:w="1717" w:type="dxa"/>
          </w:tcPr>
          <w:p w14:paraId="505940AF" w14:textId="77777777" w:rsidR="00A20494" w:rsidRDefault="00000000" w:rsidP="009879CA">
            <w:sdt>
              <w:sdtPr>
                <w:alias w:val="Ethnicity"/>
                <w:tag w:val="Ethnicity"/>
                <w:id w:val="-2009746968"/>
                <w:placeholder>
                  <w:docPart w:val="C91AD293297347F8A3B9A197232864BE"/>
                </w:placeholder>
                <w:showingPlcHdr/>
                <w:comboBox>
                  <w:listItem w:value="Choose an item."/>
                  <w:listItem w:displayText="Asian or British Asian - British Indian" w:value="Asian or British Asian - British Indian"/>
                  <w:listItem w:displayText="Asian or British Asian - Bangladeshi" w:value="Asian or British Asian - Bangladeshi"/>
                  <w:listItem w:displayText="Asian or British Asian - Chinese" w:value="Asian or British Asian - Chinese"/>
                  <w:listItem w:displayText="Asian or British Asian - Pakistani" w:value="Asian or British Asian - Pakistani"/>
                  <w:listItem w:displayText="Asian or British Asian - Other" w:value="Asian or British Asian - Other"/>
                  <w:listItem w:displayText="Black or Black British - African" w:value="Black or Black British - African"/>
                  <w:listItem w:displayText="Black or Black British - Carribbean" w:value="Black or Black British - Carribbean"/>
                  <w:listItem w:displayText="Black or Black British - Other" w:value="Black or Black British - Other"/>
                  <w:listItem w:displayText="Mixed and Multiple Ethnic Groups - Other " w:value="Mixed and Multiple Ethnic Groups - Other "/>
                  <w:listItem w:displayText="Mixed and Multiple Ethnic Groups - White and Asian" w:value="Mixed and Multiple Ethnic Groups - White and Asian"/>
                  <w:listItem w:displayText="Mixed and Multiple Ethnic Groups - White and Black African" w:value="Mixed and Multiple Ethnic Groups - White and Black African"/>
                  <w:listItem w:displayText="Mixed and Multiple Ethnic Groups - White and Black Carribbean " w:value="Mixed and Multiple Ethnic Groups - White and Black Carribbean "/>
                  <w:listItem w:displayText="Mixed and Multiple Ethnic Groups - other" w:value="Mixed and Multiple Ethnic Groups - other"/>
                  <w:listItem w:displayText="Other Ethnic Group" w:value="Other Ethnic Group"/>
                  <w:listItem w:displayText="Refused/Prefer not to say" w:value="Refused/Prefer not to say"/>
                  <w:listItem w:displayText="Unknown" w:value="Unknown"/>
                  <w:listItem w:displayText="White - English, Welsh, Scottish, Northern Irish or British" w:value="White - English, Welsh, Scottish, Northern Irish or British"/>
                  <w:listItem w:displayText="White - Gypsy or Irish Traveller" w:value="White - Gypsy or Irish Traveller"/>
                  <w:listItem w:displayText="White - Irish" w:value="White - Irish"/>
                  <w:listItem w:displayText="White - Other" w:value="White - Other"/>
                  <w:listItem w:displayText="White - Roma" w:value="White - Roma"/>
                </w:comboBox>
              </w:sdtPr>
              <w:sdtContent>
                <w:r w:rsidR="00A20494" w:rsidRPr="004E008B">
                  <w:rPr>
                    <w:rStyle w:val="PlaceholderText"/>
                  </w:rPr>
                  <w:t>Choose an item.</w:t>
                </w:r>
              </w:sdtContent>
            </w:sdt>
          </w:p>
        </w:tc>
      </w:tr>
    </w:tbl>
    <w:p w14:paraId="7F2EDE48" w14:textId="77777777" w:rsidR="00CE6AC0" w:rsidRDefault="00CE6AC0" w:rsidP="00522A26">
      <w:pPr>
        <w:pStyle w:val="Heading1"/>
      </w:pPr>
      <w:bookmarkStart w:id="5" w:name="_Toc193458336"/>
      <w:r>
        <w:t>4 Other agencies involved with the child and/or their family</w:t>
      </w:r>
      <w:bookmarkEnd w:id="5"/>
    </w:p>
    <w:p w14:paraId="44125FB9" w14:textId="77777777" w:rsidR="00A20494" w:rsidRPr="00A20494" w:rsidRDefault="00A20494" w:rsidP="00A20494">
      <w:r>
        <w:t>Include any schools/colleges for siblings/household members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254"/>
        <w:gridCol w:w="2254"/>
        <w:gridCol w:w="2254"/>
        <w:gridCol w:w="2254"/>
      </w:tblGrid>
      <w:tr w:rsidR="00CE6AC0" w14:paraId="656C5C50" w14:textId="77777777" w:rsidTr="00CE6AC0">
        <w:tc>
          <w:tcPr>
            <w:tcW w:w="2254" w:type="dxa"/>
            <w:shd w:val="clear" w:color="auto" w:fill="C1E4F5" w:themeFill="accent1" w:themeFillTint="33"/>
          </w:tcPr>
          <w:p w14:paraId="0FEF27E2" w14:textId="77777777" w:rsidR="00CE6AC0" w:rsidRPr="00CE6AC0" w:rsidRDefault="00CE6AC0" w:rsidP="009879CA">
            <w:pPr>
              <w:rPr>
                <w:b/>
                <w:bCs/>
              </w:rPr>
            </w:pPr>
            <w:r w:rsidRPr="00CE6AC0">
              <w:rPr>
                <w:b/>
                <w:bCs/>
              </w:rPr>
              <w:t>Agency</w:t>
            </w:r>
          </w:p>
        </w:tc>
        <w:tc>
          <w:tcPr>
            <w:tcW w:w="2254" w:type="dxa"/>
            <w:shd w:val="clear" w:color="auto" w:fill="C1E4F5" w:themeFill="accent1" w:themeFillTint="33"/>
          </w:tcPr>
          <w:p w14:paraId="64D9BD40" w14:textId="77777777" w:rsidR="00CE6AC0" w:rsidRPr="00CE6AC0" w:rsidRDefault="00CE6AC0" w:rsidP="009879CA">
            <w:pPr>
              <w:rPr>
                <w:b/>
                <w:bCs/>
              </w:rPr>
            </w:pPr>
            <w:r w:rsidRPr="00CE6AC0">
              <w:rPr>
                <w:b/>
                <w:bCs/>
              </w:rPr>
              <w:t>Name</w:t>
            </w:r>
          </w:p>
        </w:tc>
        <w:tc>
          <w:tcPr>
            <w:tcW w:w="2254" w:type="dxa"/>
            <w:shd w:val="clear" w:color="auto" w:fill="C1E4F5" w:themeFill="accent1" w:themeFillTint="33"/>
          </w:tcPr>
          <w:p w14:paraId="103E2A47" w14:textId="77777777" w:rsidR="00CE6AC0" w:rsidRPr="00CE6AC0" w:rsidRDefault="00CE6AC0" w:rsidP="009879CA">
            <w:pPr>
              <w:rPr>
                <w:b/>
                <w:bCs/>
              </w:rPr>
            </w:pPr>
            <w:r w:rsidRPr="00CE6AC0">
              <w:rPr>
                <w:b/>
                <w:bCs/>
              </w:rPr>
              <w:t>Phone Number</w:t>
            </w:r>
          </w:p>
        </w:tc>
        <w:tc>
          <w:tcPr>
            <w:tcW w:w="2254" w:type="dxa"/>
            <w:shd w:val="clear" w:color="auto" w:fill="C1E4F5" w:themeFill="accent1" w:themeFillTint="33"/>
          </w:tcPr>
          <w:p w14:paraId="3BE89A18" w14:textId="77777777" w:rsidR="00CE6AC0" w:rsidRPr="00CE6AC0" w:rsidRDefault="00CE6AC0" w:rsidP="009879CA">
            <w:pPr>
              <w:rPr>
                <w:b/>
                <w:bCs/>
              </w:rPr>
            </w:pPr>
            <w:r w:rsidRPr="00CE6AC0">
              <w:rPr>
                <w:b/>
                <w:bCs/>
              </w:rPr>
              <w:t>Email</w:t>
            </w:r>
          </w:p>
        </w:tc>
      </w:tr>
      <w:tr w:rsidR="00CE6AC0" w14:paraId="68D5116C" w14:textId="77777777" w:rsidTr="00CE6AC0">
        <w:sdt>
          <w:sdtPr>
            <w:id w:val="263889993"/>
            <w:placeholder>
              <w:docPart w:val="CD228B0B27214D628003675C501F77B9"/>
            </w:placeholder>
            <w:showingPlcHdr/>
            <w:text/>
          </w:sdtPr>
          <w:sdtContent>
            <w:tc>
              <w:tcPr>
                <w:tcW w:w="2254" w:type="dxa"/>
              </w:tcPr>
              <w:p w14:paraId="091E61DA" w14:textId="1913E0E6" w:rsidR="00CE6AC0" w:rsidRDefault="004C6665" w:rsidP="009879CA">
                <w:r w:rsidRPr="004C6665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  <w:sdt>
          <w:sdtPr>
            <w:id w:val="-253976543"/>
            <w:placeholder>
              <w:docPart w:val="E372AC5B8C074406B8CFA3E4D6E79215"/>
            </w:placeholder>
            <w:showingPlcHdr/>
            <w:text/>
          </w:sdtPr>
          <w:sdtContent>
            <w:tc>
              <w:tcPr>
                <w:tcW w:w="2254" w:type="dxa"/>
              </w:tcPr>
              <w:p w14:paraId="6D9C942D" w14:textId="77777777" w:rsidR="00CE6AC0" w:rsidRDefault="00A20494" w:rsidP="009879CA">
                <w:r w:rsidRPr="004E008B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  <w:sdt>
          <w:sdtPr>
            <w:id w:val="2120027925"/>
            <w:placeholder>
              <w:docPart w:val="0886CBD0715C4B29B7BA1F6E9CDFC3F2"/>
            </w:placeholder>
            <w:showingPlcHdr/>
            <w:text/>
          </w:sdtPr>
          <w:sdtContent>
            <w:tc>
              <w:tcPr>
                <w:tcW w:w="2254" w:type="dxa"/>
              </w:tcPr>
              <w:p w14:paraId="2AED7417" w14:textId="77777777" w:rsidR="00CE6AC0" w:rsidRDefault="00A20494" w:rsidP="009879CA">
                <w:r w:rsidRPr="004E008B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  <w:sdt>
          <w:sdtPr>
            <w:id w:val="1346823542"/>
            <w:placeholder>
              <w:docPart w:val="BDB64C6494E74588A5591CFD2B522CAC"/>
            </w:placeholder>
            <w:showingPlcHdr/>
            <w:text/>
          </w:sdtPr>
          <w:sdtContent>
            <w:tc>
              <w:tcPr>
                <w:tcW w:w="2254" w:type="dxa"/>
              </w:tcPr>
              <w:p w14:paraId="728B6600" w14:textId="77777777" w:rsidR="00CE6AC0" w:rsidRDefault="00A20494" w:rsidP="009879CA">
                <w:r w:rsidRPr="004E008B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CE6AC0" w14:paraId="72CF36DC" w14:textId="77777777" w:rsidTr="00CE6AC0">
        <w:sdt>
          <w:sdtPr>
            <w:id w:val="1579563200"/>
            <w:placeholder>
              <w:docPart w:val="F0F6428733A144C3BD254C06C9F93786"/>
            </w:placeholder>
            <w:showingPlcHdr/>
            <w:text/>
          </w:sdtPr>
          <w:sdtContent>
            <w:tc>
              <w:tcPr>
                <w:tcW w:w="2254" w:type="dxa"/>
              </w:tcPr>
              <w:p w14:paraId="510A4D27" w14:textId="77777777" w:rsidR="00CE6AC0" w:rsidRDefault="00A20494" w:rsidP="009879CA">
                <w:r w:rsidRPr="004E008B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  <w:sdt>
          <w:sdtPr>
            <w:id w:val="-1656749350"/>
            <w:placeholder>
              <w:docPart w:val="531516B6FF0B4EE69EAE4D0D4ABE7905"/>
            </w:placeholder>
            <w:showingPlcHdr/>
            <w:text/>
          </w:sdtPr>
          <w:sdtContent>
            <w:tc>
              <w:tcPr>
                <w:tcW w:w="2254" w:type="dxa"/>
              </w:tcPr>
              <w:p w14:paraId="133EA0BF" w14:textId="77777777" w:rsidR="00CE6AC0" w:rsidRDefault="00A20494" w:rsidP="009879CA">
                <w:r w:rsidRPr="004E008B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  <w:sdt>
          <w:sdtPr>
            <w:id w:val="-859430077"/>
            <w:placeholder>
              <w:docPart w:val="64C55C1E77314516B4B133414A359B40"/>
            </w:placeholder>
            <w:showingPlcHdr/>
            <w:text/>
          </w:sdtPr>
          <w:sdtContent>
            <w:tc>
              <w:tcPr>
                <w:tcW w:w="2254" w:type="dxa"/>
              </w:tcPr>
              <w:p w14:paraId="64A96F1D" w14:textId="77777777" w:rsidR="00CE6AC0" w:rsidRDefault="00A20494" w:rsidP="009879CA">
                <w:r w:rsidRPr="004E008B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  <w:sdt>
          <w:sdtPr>
            <w:id w:val="-1895883566"/>
            <w:placeholder>
              <w:docPart w:val="719A05868B8E463E936D3E0EAAB80486"/>
            </w:placeholder>
            <w:showingPlcHdr/>
            <w:text/>
          </w:sdtPr>
          <w:sdtContent>
            <w:tc>
              <w:tcPr>
                <w:tcW w:w="2254" w:type="dxa"/>
              </w:tcPr>
              <w:p w14:paraId="5318A06C" w14:textId="77777777" w:rsidR="00CE6AC0" w:rsidRDefault="00A20494" w:rsidP="009879CA">
                <w:r w:rsidRPr="004E008B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CE6AC0" w14:paraId="1751A6CA" w14:textId="77777777" w:rsidTr="00CE6AC0">
        <w:sdt>
          <w:sdtPr>
            <w:id w:val="1178011215"/>
            <w:placeholder>
              <w:docPart w:val="DF56F2767A984A279582B0DF9BDEED39"/>
            </w:placeholder>
            <w:showingPlcHdr/>
            <w:text/>
          </w:sdtPr>
          <w:sdtContent>
            <w:tc>
              <w:tcPr>
                <w:tcW w:w="2254" w:type="dxa"/>
              </w:tcPr>
              <w:p w14:paraId="127877C8" w14:textId="77777777" w:rsidR="00CE6AC0" w:rsidRDefault="00A20494" w:rsidP="009879CA">
                <w:r w:rsidRPr="004E008B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  <w:sdt>
          <w:sdtPr>
            <w:id w:val="-757052887"/>
            <w:placeholder>
              <w:docPart w:val="7F02CEBF412C48C9A132D9437D699B59"/>
            </w:placeholder>
            <w:showingPlcHdr/>
            <w:text/>
          </w:sdtPr>
          <w:sdtContent>
            <w:tc>
              <w:tcPr>
                <w:tcW w:w="2254" w:type="dxa"/>
              </w:tcPr>
              <w:p w14:paraId="3297EFD3" w14:textId="77777777" w:rsidR="00CE6AC0" w:rsidRDefault="00A20494" w:rsidP="009879CA">
                <w:r w:rsidRPr="004E008B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  <w:sdt>
          <w:sdtPr>
            <w:id w:val="-891656964"/>
            <w:placeholder>
              <w:docPart w:val="A6A1EAE416EF440BB1A2A3C021FE9606"/>
            </w:placeholder>
            <w:showingPlcHdr/>
            <w:text/>
          </w:sdtPr>
          <w:sdtContent>
            <w:tc>
              <w:tcPr>
                <w:tcW w:w="2254" w:type="dxa"/>
              </w:tcPr>
              <w:p w14:paraId="09D84606" w14:textId="77777777" w:rsidR="00CE6AC0" w:rsidRDefault="00A20494" w:rsidP="009879CA">
                <w:r w:rsidRPr="004E008B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  <w:sdt>
          <w:sdtPr>
            <w:id w:val="869108456"/>
            <w:placeholder>
              <w:docPart w:val="D6F4AAAAD027457091F35E7E5C910919"/>
            </w:placeholder>
            <w:showingPlcHdr/>
            <w:text/>
          </w:sdtPr>
          <w:sdtContent>
            <w:tc>
              <w:tcPr>
                <w:tcW w:w="2254" w:type="dxa"/>
              </w:tcPr>
              <w:p w14:paraId="49031BE3" w14:textId="77777777" w:rsidR="00CE6AC0" w:rsidRDefault="00A20494" w:rsidP="009879CA">
                <w:r w:rsidRPr="004E008B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</w:tbl>
    <w:p w14:paraId="32784643" w14:textId="77777777" w:rsidR="00CE6AC0" w:rsidRDefault="00CE6AC0" w:rsidP="00CE6AC0">
      <w:pPr>
        <w:pStyle w:val="Heading1"/>
      </w:pPr>
      <w:bookmarkStart w:id="6" w:name="_Toc193458337"/>
      <w:r>
        <w:lastRenderedPageBreak/>
        <w:t>5 General Practitioner Details</w:t>
      </w:r>
      <w:bookmarkEnd w:id="6"/>
    </w:p>
    <w:p w14:paraId="4B2C38A1" w14:textId="77777777" w:rsidR="00CE6AC0" w:rsidRDefault="00CE6AC0" w:rsidP="009879CA">
      <w:r w:rsidRPr="00CE6AC0">
        <w:rPr>
          <w:b/>
          <w:bCs/>
        </w:rPr>
        <w:t>Is the family registered with a GP?</w:t>
      </w:r>
      <w:r>
        <w:t xml:space="preserve"> </w:t>
      </w:r>
      <w:sdt>
        <w:sdtPr>
          <w:id w:val="319390980"/>
          <w:placeholder>
            <w:docPart w:val="200B51C4AC944029810B9D1DC438D606"/>
          </w:placeholder>
          <w:showingPlcHdr/>
          <w:comboBox>
            <w:listItem w:value="Choose an item."/>
            <w:listItem w:displayText="Yes" w:value="Yes"/>
            <w:listItem w:displayText="No" w:value="No"/>
            <w:listItem w:displayText="Not Known" w:value="Not Known"/>
          </w:comboBox>
        </w:sdtPr>
        <w:sdtContent>
          <w:r w:rsidRPr="004E008B">
            <w:rPr>
              <w:rStyle w:val="PlaceholderText"/>
            </w:rPr>
            <w:t>Choose an item.</w:t>
          </w:r>
        </w:sdtContent>
      </w:sdt>
    </w:p>
    <w:p w14:paraId="7A854C7B" w14:textId="77777777" w:rsidR="00522A26" w:rsidRDefault="00CE6AC0" w:rsidP="009879CA">
      <w:r w:rsidRPr="00CE6AC0">
        <w:rPr>
          <w:b/>
          <w:bCs/>
        </w:rPr>
        <w:t>Practice/Health Centre name:</w:t>
      </w:r>
      <w:r>
        <w:t xml:space="preserve"> </w:t>
      </w:r>
      <w:sdt>
        <w:sdtPr>
          <w:id w:val="2047012999"/>
          <w:placeholder>
            <w:docPart w:val="FB0E90CC4674433B9E9B4CF8614B2F79"/>
          </w:placeholder>
          <w:showingPlcHdr/>
        </w:sdtPr>
        <w:sdtContent>
          <w:r w:rsidRPr="004E008B">
            <w:rPr>
              <w:rStyle w:val="PlaceholderText"/>
            </w:rPr>
            <w:t>Click or tap here to enter text.</w:t>
          </w:r>
        </w:sdtContent>
      </w:sdt>
    </w:p>
    <w:p w14:paraId="66D3FC46" w14:textId="77777777" w:rsidR="00CE6AC0" w:rsidRDefault="00CE6AC0" w:rsidP="00CE6AC0">
      <w:pPr>
        <w:pStyle w:val="Heading1"/>
      </w:pPr>
      <w:bookmarkStart w:id="7" w:name="_Toc193458338"/>
      <w:r>
        <w:t>6 Areas of Safeguarding Concern or Need</w:t>
      </w:r>
      <w:bookmarkEnd w:id="7"/>
    </w:p>
    <w:p w14:paraId="6D81F15A" w14:textId="77777777" w:rsidR="00CE6AC0" w:rsidRPr="00F3689C" w:rsidRDefault="00A612DB" w:rsidP="009879CA">
      <w:pPr>
        <w:rPr>
          <w:b/>
          <w:bCs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6704" behindDoc="1" locked="0" layoutInCell="1" allowOverlap="1" wp14:anchorId="1C5EC561" wp14:editId="3D556824">
                <wp:simplePos x="0" y="0"/>
                <wp:positionH relativeFrom="margin">
                  <wp:align>right</wp:align>
                </wp:positionH>
                <wp:positionV relativeFrom="paragraph">
                  <wp:posOffset>246380</wp:posOffset>
                </wp:positionV>
                <wp:extent cx="5886450" cy="4105275"/>
                <wp:effectExtent l="0" t="0" r="19050" b="28575"/>
                <wp:wrapNone/>
                <wp:docPr id="2080851329" name="Rectangle: Rounded Corners 2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886450" cy="4105275"/>
                        </a:xfrm>
                        <a:prstGeom prst="roundRect">
                          <a:avLst/>
                        </a:prstGeom>
                        <a:solidFill>
                          <a:schemeClr val="tx2">
                            <a:lumMod val="10000"/>
                            <a:lumOff val="90000"/>
                            <a:alpha val="25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D8DB55F" id="Rectangle: Rounded Corners 2" o:spid="_x0000_s1026" alt="&quot;&quot;" style="position:absolute;margin-left:412.3pt;margin-top:19.4pt;width:463.5pt;height:323.25pt;z-index:-251659776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" fillcolor="#dceaf7 [351]" strokecolor="#030e13 [484]" strokeweight="1pt">
                <v:fill opacity="16448f"/>
                <v:stroke joinstyle="miter"/>
                <w10:wrap anchorx="margin"/>
              </v:roundrect>
            </w:pict>
          </mc:Fallback>
        </mc:AlternateContent>
      </w:r>
      <w:r w:rsidR="00CE6AC0" w:rsidRPr="00F3689C">
        <w:rPr>
          <w:b/>
          <w:bCs/>
        </w:rPr>
        <w:t>Tick all that apply and give details in section 7</w:t>
      </w:r>
      <w:r w:rsidR="00F3689C">
        <w:rPr>
          <w:b/>
          <w:bCs/>
        </w:rPr>
        <w:t xml:space="preserve"> – See our </w:t>
      </w:r>
      <w:hyperlink r:id="rId11" w:history="1">
        <w:r w:rsidR="00F3689C" w:rsidRPr="00F3689C">
          <w:rPr>
            <w:rStyle w:val="Hyperlink"/>
            <w:b/>
            <w:bCs/>
          </w:rPr>
          <w:t>Thresholds</w:t>
        </w:r>
      </w:hyperlink>
    </w:p>
    <w:p w14:paraId="2D15076D" w14:textId="77777777" w:rsidR="00A612DB" w:rsidRDefault="00A612DB" w:rsidP="009879CA"/>
    <w:p w14:paraId="1ACAB2A6" w14:textId="77777777" w:rsidR="00A612DB" w:rsidRDefault="00A612DB" w:rsidP="009879CA"/>
    <w:p w14:paraId="6D3439CF" w14:textId="25F3BD99" w:rsidR="00CE6AC0" w:rsidRDefault="00CE6AC0" w:rsidP="009879CA">
      <w:r>
        <w:t>Physical abuse</w:t>
      </w:r>
      <w:r>
        <w:tab/>
        <w:t>: Yes</w:t>
      </w:r>
      <w:sdt>
        <w:sdtPr>
          <w:id w:val="-8931400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B0676F">
            <w:rPr>
              <w:rFonts w:ascii="MS Gothic" w:eastAsia="MS Gothic" w:hAnsi="MS Gothic" w:hint="eastAsia"/>
            </w:rPr>
            <w:t>☐</w:t>
          </w:r>
        </w:sdtContent>
      </w:sdt>
      <w:r>
        <w:t xml:space="preserve"> No </w:t>
      </w:r>
      <w:sdt>
        <w:sdtPr>
          <w:id w:val="-39597609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</w:rPr>
            <w:t>☐</w:t>
          </w:r>
        </w:sdtContent>
      </w:sdt>
      <w:r>
        <w:tab/>
      </w:r>
      <w:r>
        <w:tab/>
      </w:r>
      <w:r>
        <w:tab/>
        <w:t>Private Fostering: Yes</w:t>
      </w:r>
      <w:sdt>
        <w:sdtPr>
          <w:id w:val="-92888106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B0676F">
            <w:rPr>
              <w:rFonts w:ascii="MS Gothic" w:eastAsia="MS Gothic" w:hAnsi="MS Gothic" w:hint="eastAsia"/>
            </w:rPr>
            <w:t>☐</w:t>
          </w:r>
        </w:sdtContent>
      </w:sdt>
      <w:r>
        <w:t xml:space="preserve"> No </w:t>
      </w:r>
      <w:sdt>
        <w:sdtPr>
          <w:id w:val="94728027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</w:rPr>
            <w:t>☐</w:t>
          </w:r>
        </w:sdtContent>
      </w:sdt>
    </w:p>
    <w:p w14:paraId="079A9A30" w14:textId="06E823EC" w:rsidR="00CE6AC0" w:rsidRDefault="00CE6AC0" w:rsidP="009879CA">
      <w:r>
        <w:t>Neglect: Yes</w:t>
      </w:r>
      <w:sdt>
        <w:sdtPr>
          <w:id w:val="-166831422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B0676F">
            <w:rPr>
              <w:rFonts w:ascii="MS Gothic" w:eastAsia="MS Gothic" w:hAnsi="MS Gothic" w:hint="eastAsia"/>
            </w:rPr>
            <w:t>☐</w:t>
          </w:r>
        </w:sdtContent>
      </w:sdt>
      <w:r>
        <w:t xml:space="preserve"> No </w:t>
      </w:r>
      <w:sdt>
        <w:sdtPr>
          <w:id w:val="26597657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</w:rPr>
            <w:t>☐</w:t>
          </w:r>
        </w:sdtContent>
      </w:sdt>
      <w:r>
        <w:tab/>
      </w:r>
      <w:r>
        <w:tab/>
      </w:r>
      <w:r>
        <w:tab/>
      </w:r>
      <w:r>
        <w:tab/>
        <w:t>Young Carer: Yes</w:t>
      </w:r>
      <w:sdt>
        <w:sdtPr>
          <w:id w:val="-112422581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B0676F">
            <w:rPr>
              <w:rFonts w:ascii="MS Gothic" w:eastAsia="MS Gothic" w:hAnsi="MS Gothic" w:hint="eastAsia"/>
            </w:rPr>
            <w:t>☐</w:t>
          </w:r>
        </w:sdtContent>
      </w:sdt>
      <w:r>
        <w:t xml:space="preserve"> No </w:t>
      </w:r>
      <w:sdt>
        <w:sdtPr>
          <w:id w:val="-69485051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</w:rPr>
            <w:t>☐</w:t>
          </w:r>
        </w:sdtContent>
      </w:sdt>
    </w:p>
    <w:p w14:paraId="5119CAC6" w14:textId="248EFF23" w:rsidR="00CE6AC0" w:rsidRDefault="00CE6AC0" w:rsidP="009879CA">
      <w:r>
        <w:t>Sexual Abuse: Yes</w:t>
      </w:r>
      <w:sdt>
        <w:sdtPr>
          <w:id w:val="-50444108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B0676F">
            <w:rPr>
              <w:rFonts w:ascii="MS Gothic" w:eastAsia="MS Gothic" w:hAnsi="MS Gothic" w:hint="eastAsia"/>
            </w:rPr>
            <w:t>☐</w:t>
          </w:r>
        </w:sdtContent>
      </w:sdt>
      <w:r>
        <w:t xml:space="preserve"> No </w:t>
      </w:r>
      <w:sdt>
        <w:sdtPr>
          <w:id w:val="-186042430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</w:rPr>
            <w:t>☐</w:t>
          </w:r>
        </w:sdtContent>
      </w:sdt>
      <w:r>
        <w:tab/>
      </w:r>
      <w:r>
        <w:tab/>
      </w:r>
      <w:r>
        <w:tab/>
        <w:t>Domestic Abuse: Yes</w:t>
      </w:r>
      <w:sdt>
        <w:sdtPr>
          <w:id w:val="125848228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</w:rPr>
            <w:t>☐</w:t>
          </w:r>
        </w:sdtContent>
      </w:sdt>
      <w:r>
        <w:t xml:space="preserve"> No </w:t>
      </w:r>
      <w:sdt>
        <w:sdtPr>
          <w:id w:val="-86505299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</w:rPr>
            <w:t>☐</w:t>
          </w:r>
        </w:sdtContent>
      </w:sdt>
    </w:p>
    <w:p w14:paraId="6584F5A1" w14:textId="77777777" w:rsidR="00CE6AC0" w:rsidRDefault="00F3689C" w:rsidP="009879CA">
      <w:r>
        <w:t>Emotional Abuse Yes</w:t>
      </w:r>
      <w:sdt>
        <w:sdtPr>
          <w:id w:val="-58129400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</w:rPr>
            <w:t>☐</w:t>
          </w:r>
        </w:sdtContent>
      </w:sdt>
      <w:r>
        <w:t xml:space="preserve"> No </w:t>
      </w:r>
      <w:sdt>
        <w:sdtPr>
          <w:id w:val="189522619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</w:rPr>
            <w:t>☐</w:t>
          </w:r>
        </w:sdtContent>
      </w:sdt>
      <w:r>
        <w:tab/>
      </w:r>
      <w:r>
        <w:tab/>
      </w:r>
      <w:r>
        <w:tab/>
        <w:t>Radicalisation/Extremism (Prevent) Yes</w:t>
      </w:r>
      <w:sdt>
        <w:sdtPr>
          <w:id w:val="31484431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</w:rPr>
            <w:t>☐</w:t>
          </w:r>
        </w:sdtContent>
      </w:sdt>
      <w:r>
        <w:t xml:space="preserve"> No </w:t>
      </w:r>
      <w:sdt>
        <w:sdtPr>
          <w:id w:val="75780252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</w:rPr>
            <w:t>☐</w:t>
          </w:r>
        </w:sdtContent>
      </w:sdt>
    </w:p>
    <w:p w14:paraId="38D00A50" w14:textId="77777777" w:rsidR="00F3689C" w:rsidRDefault="00F3689C" w:rsidP="009879CA">
      <w:r>
        <w:t>Substance Misuse Yes</w:t>
      </w:r>
      <w:sdt>
        <w:sdtPr>
          <w:id w:val="166250131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</w:rPr>
            <w:t>☐</w:t>
          </w:r>
        </w:sdtContent>
      </w:sdt>
      <w:r>
        <w:t xml:space="preserve"> No </w:t>
      </w:r>
      <w:sdt>
        <w:sdtPr>
          <w:id w:val="-189912245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</w:rPr>
            <w:t>☐</w:t>
          </w:r>
        </w:sdtContent>
      </w:sdt>
      <w:r>
        <w:tab/>
      </w:r>
      <w:r>
        <w:tab/>
        <w:t>Female Genital Mutilation Yes</w:t>
      </w:r>
      <w:sdt>
        <w:sdtPr>
          <w:id w:val="-197844143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</w:rPr>
            <w:t>☐</w:t>
          </w:r>
        </w:sdtContent>
      </w:sdt>
      <w:r>
        <w:t xml:space="preserve"> No </w:t>
      </w:r>
      <w:sdt>
        <w:sdtPr>
          <w:id w:val="-45956950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</w:rPr>
            <w:t>☐</w:t>
          </w:r>
        </w:sdtContent>
      </w:sdt>
    </w:p>
    <w:p w14:paraId="20287D53" w14:textId="77777777" w:rsidR="00F3689C" w:rsidRDefault="00F3689C" w:rsidP="009879CA">
      <w:r>
        <w:t>Missing from Home/Care Yes</w:t>
      </w:r>
      <w:sdt>
        <w:sdtPr>
          <w:id w:val="-176599882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</w:rPr>
            <w:t>☐</w:t>
          </w:r>
        </w:sdtContent>
      </w:sdt>
      <w:r>
        <w:t xml:space="preserve"> No </w:t>
      </w:r>
      <w:sdt>
        <w:sdtPr>
          <w:id w:val="-193181057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</w:rPr>
            <w:t>☐</w:t>
          </w:r>
        </w:sdtContent>
      </w:sdt>
      <w:r>
        <w:tab/>
      </w:r>
      <w:r>
        <w:tab/>
        <w:t>Modern Slavery/Trafficking Yes</w:t>
      </w:r>
      <w:sdt>
        <w:sdtPr>
          <w:id w:val="-100088445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</w:rPr>
            <w:t>☐</w:t>
          </w:r>
        </w:sdtContent>
      </w:sdt>
      <w:r>
        <w:t xml:space="preserve"> No </w:t>
      </w:r>
      <w:sdt>
        <w:sdtPr>
          <w:id w:val="-25398300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</w:rPr>
            <w:t>☐</w:t>
          </w:r>
        </w:sdtContent>
      </w:sdt>
    </w:p>
    <w:p w14:paraId="4C5C9FF6" w14:textId="77777777" w:rsidR="00F3689C" w:rsidRDefault="00F3689C" w:rsidP="009879CA">
      <w:r>
        <w:t>Child’s mental Health Yes</w:t>
      </w:r>
      <w:sdt>
        <w:sdtPr>
          <w:id w:val="90842340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</w:rPr>
            <w:t>☐</w:t>
          </w:r>
        </w:sdtContent>
      </w:sdt>
      <w:r>
        <w:t xml:space="preserve"> No </w:t>
      </w:r>
      <w:sdt>
        <w:sdtPr>
          <w:id w:val="156576011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</w:rPr>
            <w:t>☐</w:t>
          </w:r>
        </w:sdtContent>
      </w:sdt>
      <w:r>
        <w:tab/>
      </w:r>
      <w:r>
        <w:tab/>
        <w:t>Parent’s Mental Health Yes</w:t>
      </w:r>
      <w:sdt>
        <w:sdtPr>
          <w:id w:val="133465576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</w:rPr>
            <w:t>☐</w:t>
          </w:r>
        </w:sdtContent>
      </w:sdt>
      <w:r>
        <w:t xml:space="preserve"> No </w:t>
      </w:r>
      <w:sdt>
        <w:sdtPr>
          <w:id w:val="208210003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</w:rPr>
            <w:t>☐</w:t>
          </w:r>
        </w:sdtContent>
      </w:sdt>
    </w:p>
    <w:p w14:paraId="18716CCC" w14:textId="77777777" w:rsidR="00F3689C" w:rsidRDefault="00F3689C" w:rsidP="009879CA">
      <w:r>
        <w:t>Online abuse: Yes</w:t>
      </w:r>
      <w:sdt>
        <w:sdtPr>
          <w:id w:val="13360519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</w:rPr>
            <w:t>☐</w:t>
          </w:r>
        </w:sdtContent>
      </w:sdt>
      <w:r>
        <w:t xml:space="preserve"> No </w:t>
      </w:r>
      <w:sdt>
        <w:sdtPr>
          <w:id w:val="-176144236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</w:rPr>
            <w:t>☐</w:t>
          </w:r>
        </w:sdtContent>
      </w:sdt>
      <w:r>
        <w:tab/>
      </w:r>
      <w:r>
        <w:tab/>
      </w:r>
      <w:r>
        <w:tab/>
        <w:t>Child to Parent violence Yes</w:t>
      </w:r>
      <w:sdt>
        <w:sdtPr>
          <w:id w:val="-53859476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</w:rPr>
            <w:t>☐</w:t>
          </w:r>
        </w:sdtContent>
      </w:sdt>
      <w:r>
        <w:t xml:space="preserve"> No </w:t>
      </w:r>
      <w:sdt>
        <w:sdtPr>
          <w:id w:val="8380942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</w:rPr>
            <w:t>☐</w:t>
          </w:r>
        </w:sdtContent>
      </w:sdt>
    </w:p>
    <w:p w14:paraId="52678C13" w14:textId="77777777" w:rsidR="00BB0A67" w:rsidRDefault="00F3689C" w:rsidP="009879CA">
      <w:r>
        <w:t>Child Exploitation: Yes</w:t>
      </w:r>
      <w:sdt>
        <w:sdtPr>
          <w:id w:val="29118449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</w:rPr>
            <w:t>☐</w:t>
          </w:r>
        </w:sdtContent>
      </w:sdt>
      <w:r>
        <w:t xml:space="preserve"> No </w:t>
      </w:r>
      <w:sdt>
        <w:sdtPr>
          <w:id w:val="11819715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</w:rPr>
            <w:t>☐</w:t>
          </w:r>
        </w:sdtContent>
      </w:sdt>
      <w:r>
        <w:tab/>
      </w:r>
      <w:r>
        <w:tab/>
      </w:r>
    </w:p>
    <w:p w14:paraId="6975970E" w14:textId="77777777" w:rsidR="00BB0A67" w:rsidRDefault="00BB0A67" w:rsidP="009879CA"/>
    <w:p w14:paraId="73CDCFEA" w14:textId="7501D3D9" w:rsidR="00A20494" w:rsidRDefault="00F3689C">
      <w:r>
        <w:t>Other:</w:t>
      </w:r>
      <w:r w:rsidR="00A20494">
        <w:br w:type="page"/>
      </w:r>
    </w:p>
    <w:p w14:paraId="39AE3BD2" w14:textId="77777777" w:rsidR="00F3689C" w:rsidRDefault="00F3689C" w:rsidP="00522A26">
      <w:pPr>
        <w:pStyle w:val="Heading1"/>
      </w:pPr>
      <w:bookmarkStart w:id="8" w:name="_Toc193458339"/>
      <w:r>
        <w:lastRenderedPageBreak/>
        <w:t>7 Detailed Reasons for Referral</w:t>
      </w:r>
      <w:bookmarkEnd w:id="8"/>
      <w:r>
        <w:t xml:space="preserve"> </w:t>
      </w:r>
    </w:p>
    <w:p w14:paraId="6C39ABD9" w14:textId="4414EA17" w:rsidR="00F3689C" w:rsidRPr="00522A26" w:rsidRDefault="00F3689C" w:rsidP="009879CA">
      <w:pPr>
        <w:rPr>
          <w:b/>
          <w:bCs/>
        </w:rPr>
      </w:pPr>
      <w:r w:rsidRPr="00522A26">
        <w:rPr>
          <w:b/>
          <w:bCs/>
        </w:rPr>
        <w:t xml:space="preserve">What are you </w:t>
      </w:r>
      <w:r w:rsidR="00B0676F">
        <w:rPr>
          <w:b/>
          <w:bCs/>
        </w:rPr>
        <w:t>w</w:t>
      </w:r>
      <w:r w:rsidRPr="00522A26">
        <w:rPr>
          <w:b/>
          <w:bCs/>
        </w:rPr>
        <w:t xml:space="preserve">orried </w:t>
      </w:r>
      <w:r w:rsidR="00B0676F">
        <w:rPr>
          <w:b/>
          <w:bCs/>
        </w:rPr>
        <w:t>a</w:t>
      </w:r>
      <w:r w:rsidRPr="00522A26">
        <w:rPr>
          <w:b/>
          <w:bCs/>
        </w:rPr>
        <w:t>bout?</w:t>
      </w:r>
    </w:p>
    <w:sdt>
      <w:sdtPr>
        <w:id w:val="-1174955580"/>
        <w:placeholder>
          <w:docPart w:val="FB0E90CC4674433B9E9B4CF8614B2F79"/>
        </w:placeholder>
        <w:showingPlcHdr/>
      </w:sdtPr>
      <w:sdtContent>
        <w:p w14:paraId="7B828563" w14:textId="4B011082" w:rsidR="00F3689C" w:rsidRDefault="00A64799" w:rsidP="009879CA">
          <w:r w:rsidRPr="004E008B">
            <w:rPr>
              <w:rStyle w:val="PlaceholderText"/>
            </w:rPr>
            <w:t>Click or tap here to enter text.</w:t>
          </w:r>
        </w:p>
      </w:sdtContent>
    </w:sdt>
    <w:p w14:paraId="594413FC" w14:textId="77777777" w:rsidR="00F3689C" w:rsidRDefault="00F3689C" w:rsidP="009879CA"/>
    <w:p w14:paraId="23BF8F7A" w14:textId="2E26F327" w:rsidR="00F3689C" w:rsidRPr="00522A26" w:rsidRDefault="00F3689C" w:rsidP="009879CA">
      <w:pPr>
        <w:rPr>
          <w:b/>
          <w:bCs/>
        </w:rPr>
      </w:pPr>
      <w:r w:rsidRPr="00522A26">
        <w:rPr>
          <w:b/>
          <w:bCs/>
        </w:rPr>
        <w:t xml:space="preserve">What is the </w:t>
      </w:r>
      <w:r w:rsidR="00B0676F">
        <w:rPr>
          <w:b/>
          <w:bCs/>
        </w:rPr>
        <w:t>i</w:t>
      </w:r>
      <w:r w:rsidRPr="00522A26">
        <w:rPr>
          <w:b/>
          <w:bCs/>
        </w:rPr>
        <w:t xml:space="preserve">mmediate </w:t>
      </w:r>
      <w:r w:rsidR="00B0676F">
        <w:rPr>
          <w:b/>
          <w:bCs/>
        </w:rPr>
        <w:t>r</w:t>
      </w:r>
      <w:r w:rsidRPr="00522A26">
        <w:rPr>
          <w:b/>
          <w:bCs/>
        </w:rPr>
        <w:t>isk</w:t>
      </w:r>
      <w:r w:rsidR="00B0676F">
        <w:rPr>
          <w:b/>
          <w:bCs/>
        </w:rPr>
        <w:t>?</w:t>
      </w:r>
    </w:p>
    <w:sdt>
      <w:sdtPr>
        <w:id w:val="-1895498468"/>
        <w:placeholder>
          <w:docPart w:val="FB0E90CC4674433B9E9B4CF8614B2F79"/>
        </w:placeholder>
      </w:sdtPr>
      <w:sdtContent>
        <w:p w14:paraId="6CCF1E17" w14:textId="77777777" w:rsidR="00B0676F" w:rsidRDefault="007301AE" w:rsidP="00B0676F">
          <w:r>
            <w:t xml:space="preserve"> </w:t>
          </w:r>
          <w:sdt>
            <w:sdtPr>
              <w:id w:val="1914274853"/>
              <w:placeholder>
                <w:docPart w:val="66F7232ACAD54C2BABDB369586200516"/>
              </w:placeholder>
              <w:showingPlcHdr/>
            </w:sdtPr>
            <w:sdtContent>
              <w:r w:rsidR="00B0676F" w:rsidRPr="004E008B">
                <w:rPr>
                  <w:rStyle w:val="PlaceholderText"/>
                </w:rPr>
                <w:t>Click or tap here to enter text.</w:t>
              </w:r>
            </w:sdtContent>
          </w:sdt>
        </w:p>
        <w:p w14:paraId="06F00880" w14:textId="60C2406E" w:rsidR="00F3689C" w:rsidRDefault="00000000" w:rsidP="009879CA"/>
      </w:sdtContent>
    </w:sdt>
    <w:p w14:paraId="520F878B" w14:textId="41C84672" w:rsidR="00F3689C" w:rsidRPr="00522A26" w:rsidRDefault="00F3689C" w:rsidP="009879CA">
      <w:pPr>
        <w:rPr>
          <w:b/>
          <w:bCs/>
        </w:rPr>
      </w:pPr>
      <w:r w:rsidRPr="00522A26">
        <w:rPr>
          <w:b/>
          <w:bCs/>
        </w:rPr>
        <w:t xml:space="preserve">Based </w:t>
      </w:r>
      <w:r w:rsidR="00B0676F">
        <w:rPr>
          <w:b/>
          <w:bCs/>
        </w:rPr>
        <w:t>o</w:t>
      </w:r>
      <w:r w:rsidRPr="00522A26">
        <w:rPr>
          <w:b/>
          <w:bCs/>
        </w:rPr>
        <w:t xml:space="preserve">n </w:t>
      </w:r>
      <w:r w:rsidR="00B0676F">
        <w:rPr>
          <w:b/>
          <w:bCs/>
        </w:rPr>
        <w:t>y</w:t>
      </w:r>
      <w:r w:rsidRPr="00522A26">
        <w:rPr>
          <w:b/>
          <w:bCs/>
        </w:rPr>
        <w:t xml:space="preserve">our </w:t>
      </w:r>
      <w:r w:rsidR="00B0676F">
        <w:rPr>
          <w:b/>
          <w:bCs/>
        </w:rPr>
        <w:t>c</w:t>
      </w:r>
      <w:r w:rsidRPr="00522A26">
        <w:rPr>
          <w:b/>
          <w:bCs/>
        </w:rPr>
        <w:t xml:space="preserve">oncern </w:t>
      </w:r>
      <w:r w:rsidR="00B0676F">
        <w:rPr>
          <w:b/>
          <w:bCs/>
        </w:rPr>
        <w:t>w</w:t>
      </w:r>
      <w:r w:rsidRPr="00522A26">
        <w:rPr>
          <w:b/>
          <w:bCs/>
        </w:rPr>
        <w:t xml:space="preserve">hat </w:t>
      </w:r>
      <w:r w:rsidR="00B0676F">
        <w:rPr>
          <w:b/>
          <w:bCs/>
        </w:rPr>
        <w:t>i</w:t>
      </w:r>
      <w:r w:rsidRPr="00522A26">
        <w:rPr>
          <w:b/>
          <w:bCs/>
        </w:rPr>
        <w:t xml:space="preserve">s the </w:t>
      </w:r>
      <w:r w:rsidR="00B0676F">
        <w:rPr>
          <w:b/>
          <w:bCs/>
        </w:rPr>
        <w:t>i</w:t>
      </w:r>
      <w:r w:rsidRPr="00522A26">
        <w:rPr>
          <w:b/>
          <w:bCs/>
        </w:rPr>
        <w:t xml:space="preserve">mpact </w:t>
      </w:r>
      <w:r w:rsidR="00B0676F">
        <w:rPr>
          <w:b/>
          <w:bCs/>
        </w:rPr>
        <w:t>o</w:t>
      </w:r>
      <w:r w:rsidR="001E6E39">
        <w:rPr>
          <w:b/>
          <w:bCs/>
        </w:rPr>
        <w:t>n</w:t>
      </w:r>
      <w:r w:rsidRPr="00522A26">
        <w:rPr>
          <w:b/>
          <w:bCs/>
        </w:rPr>
        <w:t xml:space="preserve"> </w:t>
      </w:r>
      <w:r w:rsidR="00B0676F" w:rsidRPr="00522A26">
        <w:rPr>
          <w:b/>
          <w:bCs/>
        </w:rPr>
        <w:t>the</w:t>
      </w:r>
      <w:r w:rsidRPr="00522A26">
        <w:rPr>
          <w:b/>
          <w:bCs/>
        </w:rPr>
        <w:t xml:space="preserve"> Child/Young Person?</w:t>
      </w:r>
    </w:p>
    <w:sdt>
      <w:sdtPr>
        <w:id w:val="-215588037"/>
        <w:placeholder>
          <w:docPart w:val="FB0E90CC4674433B9E9B4CF8614B2F79"/>
        </w:placeholder>
        <w:showingPlcHdr/>
      </w:sdtPr>
      <w:sdtContent>
        <w:p w14:paraId="38CFBB22" w14:textId="0F9497CC" w:rsidR="00F3689C" w:rsidRDefault="00A64799" w:rsidP="009879CA">
          <w:r w:rsidRPr="004E008B">
            <w:rPr>
              <w:rStyle w:val="PlaceholderText"/>
            </w:rPr>
            <w:t>Click or tap here to enter text.</w:t>
          </w:r>
        </w:p>
      </w:sdtContent>
    </w:sdt>
    <w:p w14:paraId="144AE6D0" w14:textId="77777777" w:rsidR="00F3689C" w:rsidRDefault="00F3689C" w:rsidP="009879CA"/>
    <w:p w14:paraId="18857CC7" w14:textId="77777777" w:rsidR="00F3689C" w:rsidRPr="00522A26" w:rsidRDefault="00F3689C" w:rsidP="009879CA">
      <w:pPr>
        <w:rPr>
          <w:b/>
          <w:bCs/>
        </w:rPr>
      </w:pPr>
      <w:r w:rsidRPr="00522A26">
        <w:rPr>
          <w:b/>
          <w:bCs/>
        </w:rPr>
        <w:t>What is Keeping the Child/Young Person safe?</w:t>
      </w:r>
    </w:p>
    <w:sdt>
      <w:sdtPr>
        <w:id w:val="110954218"/>
        <w:placeholder>
          <w:docPart w:val="FB0E90CC4674433B9E9B4CF8614B2F79"/>
        </w:placeholder>
      </w:sdtPr>
      <w:sdtContent>
        <w:p w14:paraId="7959DF0E" w14:textId="77777777" w:rsidR="00B0676F" w:rsidRDefault="007301AE" w:rsidP="00B0676F">
          <w:r>
            <w:t xml:space="preserve"> </w:t>
          </w:r>
          <w:sdt>
            <w:sdtPr>
              <w:id w:val="-724531746"/>
              <w:placeholder>
                <w:docPart w:val="D7A5EED31A964D98AACA8451BDF95338"/>
              </w:placeholder>
              <w:showingPlcHdr/>
            </w:sdtPr>
            <w:sdtContent>
              <w:r w:rsidR="00B0676F" w:rsidRPr="004E008B">
                <w:rPr>
                  <w:rStyle w:val="PlaceholderText"/>
                </w:rPr>
                <w:t>Click or tap here to enter text.</w:t>
              </w:r>
            </w:sdtContent>
          </w:sdt>
        </w:p>
        <w:p w14:paraId="54108F25" w14:textId="07CF25BC" w:rsidR="00F3689C" w:rsidRDefault="00000000" w:rsidP="009879CA"/>
      </w:sdtContent>
    </w:sdt>
    <w:p w14:paraId="19CFF761" w14:textId="77777777" w:rsidR="00F3689C" w:rsidRPr="00522A26" w:rsidRDefault="00F3689C" w:rsidP="009879CA">
      <w:pPr>
        <w:rPr>
          <w:b/>
          <w:bCs/>
        </w:rPr>
      </w:pPr>
      <w:r w:rsidRPr="00522A26">
        <w:rPr>
          <w:b/>
          <w:bCs/>
        </w:rPr>
        <w:t>What intervention or support have you provided the family with?</w:t>
      </w:r>
    </w:p>
    <w:sdt>
      <w:sdtPr>
        <w:id w:val="373275869"/>
        <w:placeholder>
          <w:docPart w:val="FB0E90CC4674433B9E9B4CF8614B2F79"/>
        </w:placeholder>
        <w:showingPlcHdr/>
      </w:sdtPr>
      <w:sdtContent>
        <w:p w14:paraId="5A52055A" w14:textId="77777777" w:rsidR="00522A26" w:rsidRDefault="00522A26" w:rsidP="009879CA">
          <w:r w:rsidRPr="004E008B">
            <w:rPr>
              <w:rStyle w:val="PlaceholderText"/>
            </w:rPr>
            <w:t>Click or tap here to enter text.</w:t>
          </w:r>
        </w:p>
      </w:sdtContent>
    </w:sdt>
    <w:p w14:paraId="17A4219E" w14:textId="77777777" w:rsidR="00522A26" w:rsidRDefault="00522A26" w:rsidP="009879CA"/>
    <w:p w14:paraId="0EAA6EA9" w14:textId="77777777" w:rsidR="00522A26" w:rsidRPr="00522A26" w:rsidRDefault="00522A26" w:rsidP="009879CA">
      <w:pPr>
        <w:rPr>
          <w:b/>
          <w:bCs/>
        </w:rPr>
      </w:pPr>
      <w:r w:rsidRPr="00522A26">
        <w:rPr>
          <w:b/>
          <w:bCs/>
        </w:rPr>
        <w:t>What are the views of the child/young person or their parents?</w:t>
      </w:r>
    </w:p>
    <w:sdt>
      <w:sdtPr>
        <w:id w:val="1589197974"/>
        <w:placeholder>
          <w:docPart w:val="FB0E90CC4674433B9E9B4CF8614B2F79"/>
        </w:placeholder>
        <w:showingPlcHdr/>
      </w:sdtPr>
      <w:sdtContent>
        <w:p w14:paraId="3B640F14" w14:textId="77777777" w:rsidR="00522A26" w:rsidRDefault="00522A26" w:rsidP="009879CA">
          <w:r w:rsidRPr="004E008B">
            <w:rPr>
              <w:rStyle w:val="PlaceholderText"/>
            </w:rPr>
            <w:t>Click or tap here to enter text.</w:t>
          </w:r>
        </w:p>
      </w:sdtContent>
    </w:sdt>
    <w:p w14:paraId="08A34943" w14:textId="77777777" w:rsidR="00522A26" w:rsidRDefault="00522A26" w:rsidP="009879CA"/>
    <w:p w14:paraId="7B3E3E64" w14:textId="77777777" w:rsidR="00522A26" w:rsidRPr="00522A26" w:rsidRDefault="00522A26" w:rsidP="009879CA">
      <w:pPr>
        <w:rPr>
          <w:b/>
          <w:bCs/>
        </w:rPr>
      </w:pPr>
      <w:r w:rsidRPr="00522A26">
        <w:rPr>
          <w:b/>
          <w:bCs/>
        </w:rPr>
        <w:t>Any other comments you wish to make:</w:t>
      </w:r>
    </w:p>
    <w:sdt>
      <w:sdtPr>
        <w:id w:val="1568533996"/>
        <w:placeholder>
          <w:docPart w:val="FB0E90CC4674433B9E9B4CF8614B2F79"/>
        </w:placeholder>
        <w:showingPlcHdr/>
      </w:sdtPr>
      <w:sdtContent>
        <w:p w14:paraId="1DEC853B" w14:textId="77777777" w:rsidR="00522A26" w:rsidRDefault="00522A26" w:rsidP="009879CA">
          <w:r w:rsidRPr="004E008B">
            <w:rPr>
              <w:rStyle w:val="PlaceholderText"/>
            </w:rPr>
            <w:t>Click or tap here to enter text.</w:t>
          </w:r>
        </w:p>
      </w:sdtContent>
    </w:sdt>
    <w:p w14:paraId="15BFE880" w14:textId="77777777" w:rsidR="00522A26" w:rsidRDefault="00522A26">
      <w:r>
        <w:br w:type="page"/>
      </w:r>
    </w:p>
    <w:p w14:paraId="7E473596" w14:textId="77777777" w:rsidR="00522A26" w:rsidRDefault="00522A26" w:rsidP="00522A26">
      <w:pPr>
        <w:pStyle w:val="Heading1"/>
      </w:pPr>
      <w:bookmarkStart w:id="9" w:name="_Toc193458340"/>
      <w:r>
        <w:lastRenderedPageBreak/>
        <w:t>8 Consent Details</w:t>
      </w:r>
      <w:bookmarkEnd w:id="9"/>
    </w:p>
    <w:p w14:paraId="0CDFB973" w14:textId="77777777" w:rsidR="0087375F" w:rsidRPr="0087375F" w:rsidRDefault="0087375F" w:rsidP="00522A26">
      <w:pPr>
        <w:rPr>
          <w:u w:val="single"/>
        </w:rPr>
      </w:pPr>
      <w:r w:rsidRPr="0087375F">
        <w:rPr>
          <w:u w:val="single"/>
        </w:rPr>
        <w:t>For professionals only</w:t>
      </w:r>
    </w:p>
    <w:p w14:paraId="7DDA314A" w14:textId="77777777" w:rsidR="00522A26" w:rsidRDefault="0087375F" w:rsidP="00522A26">
      <w:r>
        <w:t>You</w:t>
      </w:r>
      <w:r w:rsidR="00522A26">
        <w:t xml:space="preserve"> should seek consent and explain to parents/carers why, what, how and with whom, their information will be shared. </w:t>
      </w:r>
      <w:r w:rsidR="00522A26" w:rsidRPr="00522A26">
        <w:rPr>
          <w:b/>
          <w:bCs/>
        </w:rPr>
        <w:t>The GDPR and Data Protection Act 2018 do not prevent, or limit, the sharing of information for the purposes of keeping children and young people safe.</w:t>
      </w:r>
    </w:p>
    <w:p w14:paraId="36A1CCC9" w14:textId="77777777" w:rsidR="00522A26" w:rsidRDefault="00522A26" w:rsidP="00522A26">
      <w:r>
        <w:t>There are certain circumstances in which consent or informing parent/carers of a referral to IFD is not required or in the child’s best interests, this is when seeking consent would:</w:t>
      </w:r>
    </w:p>
    <w:p w14:paraId="7839F9E2" w14:textId="77777777" w:rsidR="00522A26" w:rsidRDefault="00522A26" w:rsidP="00522A26">
      <w:r>
        <w:t>1.</w:t>
      </w:r>
      <w:r>
        <w:tab/>
        <w:t>Put the child at further risk of harm</w:t>
      </w:r>
    </w:p>
    <w:p w14:paraId="63343C26" w14:textId="77777777" w:rsidR="00522A26" w:rsidRDefault="00522A26" w:rsidP="00522A26">
      <w:r>
        <w:t>2.</w:t>
      </w:r>
      <w:r>
        <w:tab/>
        <w:t>Compromise a criminal investigation</w:t>
      </w:r>
    </w:p>
    <w:p w14:paraId="65F4711E" w14:textId="77777777" w:rsidR="00522A26" w:rsidRDefault="00522A26" w:rsidP="00522A26">
      <w:r>
        <w:t>3.</w:t>
      </w:r>
      <w:r>
        <w:tab/>
        <w:t>Cause undue delay in taking action to protect the child</w:t>
      </w:r>
    </w:p>
    <w:p w14:paraId="6DA47AA4" w14:textId="77777777" w:rsidR="00A612DB" w:rsidRDefault="00A612DB" w:rsidP="00522A26">
      <w:r>
        <w:rPr>
          <w:noProof/>
        </w:rPr>
        <mc:AlternateContent>
          <mc:Choice Requires="wps">
            <w:drawing>
              <wp:anchor distT="0" distB="0" distL="114300" distR="114300" simplePos="0" relativeHeight="251660800" behindDoc="1" locked="0" layoutInCell="1" allowOverlap="1" wp14:anchorId="399D90B8" wp14:editId="1088F397">
                <wp:simplePos x="0" y="0"/>
                <wp:positionH relativeFrom="margin">
                  <wp:posOffset>-57150</wp:posOffset>
                </wp:positionH>
                <wp:positionV relativeFrom="paragraph">
                  <wp:posOffset>131445</wp:posOffset>
                </wp:positionV>
                <wp:extent cx="5591175" cy="1257300"/>
                <wp:effectExtent l="0" t="0" r="28575" b="19050"/>
                <wp:wrapNone/>
                <wp:docPr id="1056642659" name="Rectangle: Rounded Corners 2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591175" cy="1257300"/>
                        </a:xfrm>
                        <a:prstGeom prst="roundRect">
                          <a:avLst/>
                        </a:prstGeom>
                        <a:solidFill>
                          <a:schemeClr val="tx2">
                            <a:lumMod val="10000"/>
                            <a:lumOff val="90000"/>
                            <a:alpha val="25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B519274" id="Rectangle: Rounded Corners 2" o:spid="_x0000_s1026" alt="&quot;&quot;" style="position:absolute;margin-left:-4.5pt;margin-top:10.35pt;width:440.25pt;height:99pt;z-index:-251655680;visibility:visible;mso-wrap-style:square;mso-height-percent:0;mso-wrap-distance-left:9pt;mso-wrap-distance-top:0;mso-wrap-distance-right:9pt;mso-wrap-distance-bottom:0;mso-position-horizontal:absolute;mso-position-horizontal-relative:margin;mso-position-vertical:absolute;mso-position-vertical-relative:text;mso-height-percent:0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" fillcolor="#dceaf7 [351]" strokecolor="#030e13 [484]" strokeweight="1pt">
                <v:fill opacity="16448f"/>
                <v:stroke joinstyle="miter"/>
                <w10:wrap anchorx="margin"/>
              </v:roundrect>
            </w:pict>
          </mc:Fallback>
        </mc:AlternateContent>
      </w:r>
    </w:p>
    <w:p w14:paraId="5A01D140" w14:textId="77777777" w:rsidR="00522A26" w:rsidRPr="00A20494" w:rsidRDefault="00522A26" w:rsidP="00522A26">
      <w:pPr>
        <w:rPr>
          <w:b/>
          <w:bCs/>
        </w:rPr>
      </w:pPr>
      <w:r w:rsidRPr="00A20494">
        <w:rPr>
          <w:b/>
          <w:bCs/>
        </w:rPr>
        <w:t>Has consent been obtained for sharing and storing the child and family’s   information?</w:t>
      </w:r>
    </w:p>
    <w:sdt>
      <w:sdtPr>
        <w:alias w:val="Yes"/>
        <w:tag w:val="Yes"/>
        <w:id w:val="1198746216"/>
        <w:placeholder>
          <w:docPart w:val="200B51C4AC944029810B9D1DC438D606"/>
        </w:placeholder>
        <w:showingPlcHdr/>
        <w:dropDownList>
          <w:listItem w:value="Choose an item."/>
          <w:listItem w:displayText="Yes" w:value="Yes"/>
          <w:listItem w:displayText="No" w:value="No"/>
        </w:dropDownList>
      </w:sdtPr>
      <w:sdtContent>
        <w:p w14:paraId="12C55ED7" w14:textId="77777777" w:rsidR="00522A26" w:rsidRDefault="00522A26" w:rsidP="00522A26">
          <w:r w:rsidRPr="004E008B">
            <w:rPr>
              <w:rStyle w:val="PlaceholderText"/>
            </w:rPr>
            <w:t>Choose an item.</w:t>
          </w:r>
        </w:p>
      </w:sdtContent>
    </w:sdt>
    <w:p w14:paraId="38D428BC" w14:textId="77777777" w:rsidR="00522A26" w:rsidRDefault="00522A26" w:rsidP="00522A26">
      <w:r w:rsidRPr="00A20494">
        <w:rPr>
          <w:b/>
          <w:bCs/>
        </w:rPr>
        <w:t>If ‘no’ then please state the reason why consent was not obtained</w:t>
      </w:r>
      <w:r>
        <w:t>:</w:t>
      </w:r>
    </w:p>
    <w:p w14:paraId="3E2B8AD7" w14:textId="77777777" w:rsidR="00522A26" w:rsidRDefault="00522A26" w:rsidP="00522A26">
      <w:r>
        <w:t xml:space="preserve"> </w:t>
      </w:r>
      <w:sdt>
        <w:sdtPr>
          <w:id w:val="-1760978943"/>
          <w:placeholder>
            <w:docPart w:val="FB0E90CC4674433B9E9B4CF8614B2F79"/>
          </w:placeholder>
          <w:showingPlcHdr/>
        </w:sdtPr>
        <w:sdtContent>
          <w:r w:rsidRPr="004E008B">
            <w:rPr>
              <w:rStyle w:val="PlaceholderText"/>
            </w:rPr>
            <w:t>Click or tap here to enter text.</w:t>
          </w:r>
        </w:sdtContent>
      </w:sdt>
    </w:p>
    <w:p w14:paraId="277A2C14" w14:textId="77777777" w:rsidR="00522A26" w:rsidRDefault="00522A26" w:rsidP="00522A26">
      <w:pPr>
        <w:pStyle w:val="Heading1"/>
      </w:pPr>
      <w:bookmarkStart w:id="10" w:name="_Toc193458341"/>
      <w:r>
        <w:t>9 Referrer details:</w:t>
      </w:r>
      <w:bookmarkEnd w:id="10"/>
    </w:p>
    <w:p w14:paraId="14F9CA2B" w14:textId="77777777" w:rsidR="00522A26" w:rsidRDefault="00522A26" w:rsidP="00522A26">
      <w:r w:rsidRPr="00A20494">
        <w:rPr>
          <w:b/>
          <w:bCs/>
        </w:rPr>
        <w:t>Full Name</w:t>
      </w:r>
      <w:r>
        <w:t>:</w:t>
      </w:r>
      <w:sdt>
        <w:sdtPr>
          <w:id w:val="-321666874"/>
          <w:placeholder>
            <w:docPart w:val="FB0E90CC4674433B9E9B4CF8614B2F79"/>
          </w:placeholder>
          <w:showingPlcHdr/>
        </w:sdtPr>
        <w:sdtContent>
          <w:r w:rsidRPr="004E008B">
            <w:rPr>
              <w:rStyle w:val="PlaceholderText"/>
            </w:rPr>
            <w:t>Click or tap here to enter text.</w:t>
          </w:r>
        </w:sdtContent>
      </w:sdt>
    </w:p>
    <w:p w14:paraId="4DCD915D" w14:textId="77777777" w:rsidR="00522A26" w:rsidRDefault="00522A26" w:rsidP="00522A26">
      <w:r w:rsidRPr="00A20494">
        <w:rPr>
          <w:b/>
          <w:bCs/>
        </w:rPr>
        <w:t>Position/Role:</w:t>
      </w:r>
      <w:r>
        <w:t xml:space="preserve"> </w:t>
      </w:r>
      <w:sdt>
        <w:sdtPr>
          <w:id w:val="-818186661"/>
          <w:placeholder>
            <w:docPart w:val="FB0E90CC4674433B9E9B4CF8614B2F79"/>
          </w:placeholder>
          <w:showingPlcHdr/>
        </w:sdtPr>
        <w:sdtContent>
          <w:r w:rsidRPr="004E008B">
            <w:rPr>
              <w:rStyle w:val="PlaceholderText"/>
            </w:rPr>
            <w:t>Click or tap here to enter text.</w:t>
          </w:r>
        </w:sdtContent>
      </w:sdt>
    </w:p>
    <w:p w14:paraId="624E6A09" w14:textId="77777777" w:rsidR="00522A26" w:rsidRDefault="00522A26" w:rsidP="00522A26">
      <w:r w:rsidRPr="00A20494">
        <w:rPr>
          <w:b/>
          <w:bCs/>
        </w:rPr>
        <w:t>Organisation:</w:t>
      </w:r>
      <w:r>
        <w:t xml:space="preserve"> </w:t>
      </w:r>
      <w:sdt>
        <w:sdtPr>
          <w:id w:val="1261873056"/>
          <w:placeholder>
            <w:docPart w:val="FB0E90CC4674433B9E9B4CF8614B2F79"/>
          </w:placeholder>
          <w:showingPlcHdr/>
        </w:sdtPr>
        <w:sdtContent>
          <w:r w:rsidRPr="004E008B">
            <w:rPr>
              <w:rStyle w:val="PlaceholderText"/>
            </w:rPr>
            <w:t>Click or tap here to enter text.</w:t>
          </w:r>
        </w:sdtContent>
      </w:sdt>
    </w:p>
    <w:p w14:paraId="7546BF85" w14:textId="77777777" w:rsidR="00522A26" w:rsidRDefault="00522A26" w:rsidP="00522A26">
      <w:r w:rsidRPr="00A20494">
        <w:rPr>
          <w:b/>
          <w:bCs/>
        </w:rPr>
        <w:t>Address:</w:t>
      </w:r>
      <w:r>
        <w:t xml:space="preserve"> </w:t>
      </w:r>
      <w:sdt>
        <w:sdtPr>
          <w:id w:val="-1185903947"/>
          <w:placeholder>
            <w:docPart w:val="FB0E90CC4674433B9E9B4CF8614B2F79"/>
          </w:placeholder>
          <w:showingPlcHdr/>
        </w:sdtPr>
        <w:sdtContent>
          <w:r w:rsidRPr="004E008B">
            <w:rPr>
              <w:rStyle w:val="PlaceholderText"/>
            </w:rPr>
            <w:t>Click or tap here to enter text.</w:t>
          </w:r>
        </w:sdtContent>
      </w:sdt>
    </w:p>
    <w:p w14:paraId="362E52DE" w14:textId="77777777" w:rsidR="00522A26" w:rsidRDefault="00522A26" w:rsidP="00522A26">
      <w:r w:rsidRPr="00A20494">
        <w:rPr>
          <w:b/>
          <w:bCs/>
        </w:rPr>
        <w:t>Telephone:</w:t>
      </w:r>
      <w:sdt>
        <w:sdtPr>
          <w:id w:val="-1593469265"/>
          <w:placeholder>
            <w:docPart w:val="FB0E90CC4674433B9E9B4CF8614B2F79"/>
          </w:placeholder>
          <w:showingPlcHdr/>
          <w:text/>
        </w:sdtPr>
        <w:sdtContent>
          <w:r w:rsidRPr="004E008B">
            <w:rPr>
              <w:rStyle w:val="PlaceholderText"/>
            </w:rPr>
            <w:t>Click or tap here to enter text.</w:t>
          </w:r>
        </w:sdtContent>
      </w:sdt>
    </w:p>
    <w:p w14:paraId="2A2DEABD" w14:textId="77777777" w:rsidR="00522A26" w:rsidRDefault="00522A26" w:rsidP="00522A26">
      <w:r w:rsidRPr="00A20494">
        <w:rPr>
          <w:b/>
          <w:bCs/>
        </w:rPr>
        <w:t>Email</w:t>
      </w:r>
      <w:r>
        <w:t xml:space="preserve"> </w:t>
      </w:r>
      <w:sdt>
        <w:sdtPr>
          <w:id w:val="1407344723"/>
          <w:placeholder>
            <w:docPart w:val="FB0E90CC4674433B9E9B4CF8614B2F79"/>
          </w:placeholder>
          <w:showingPlcHdr/>
        </w:sdtPr>
        <w:sdtContent>
          <w:r w:rsidRPr="004E008B">
            <w:rPr>
              <w:rStyle w:val="PlaceholderText"/>
            </w:rPr>
            <w:t>Click or tap here to enter text.</w:t>
          </w:r>
        </w:sdtContent>
      </w:sdt>
    </w:p>
    <w:p w14:paraId="3E931134" w14:textId="77777777" w:rsidR="00522A26" w:rsidRPr="009879CA" w:rsidRDefault="00522A26" w:rsidP="00522A26">
      <w:r w:rsidRPr="00522A26">
        <w:t xml:space="preserve">Please send your completed form securely to Bedford Borough Integrated Front Door: </w:t>
      </w:r>
      <w:hyperlink r:id="rId12" w:history="1">
        <w:r w:rsidRPr="004E008B">
          <w:rPr>
            <w:rStyle w:val="Hyperlink"/>
          </w:rPr>
          <w:t>Ifdinformation@bedford.gov.uk</w:t>
        </w:r>
      </w:hyperlink>
      <w:r>
        <w:t xml:space="preserve"> </w:t>
      </w:r>
      <w:r w:rsidRPr="00522A26">
        <w:t xml:space="preserve"> You will initially receive an automated response. If you do not receive this immediately, please telephone IFD who will contact you directly to discuss the referral.</w:t>
      </w:r>
    </w:p>
    <w:sectPr w:rsidR="00522A26" w:rsidRPr="009879CA">
      <w:headerReference w:type="default" r:id="rId13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A6CDD00" w14:textId="77777777" w:rsidR="00D6163C" w:rsidRDefault="00D6163C" w:rsidP="006C5D96">
      <w:pPr>
        <w:spacing w:after="0" w:line="240" w:lineRule="auto"/>
      </w:pPr>
      <w:r>
        <w:separator/>
      </w:r>
    </w:p>
  </w:endnote>
  <w:endnote w:type="continuationSeparator" w:id="0">
    <w:p w14:paraId="17E44CF6" w14:textId="77777777" w:rsidR="00D6163C" w:rsidRDefault="00D6163C" w:rsidP="006C5D9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EEC35EF" w14:textId="77777777" w:rsidR="00D6163C" w:rsidRDefault="00D6163C" w:rsidP="006C5D96">
      <w:pPr>
        <w:spacing w:after="0" w:line="240" w:lineRule="auto"/>
      </w:pPr>
      <w:r>
        <w:separator/>
      </w:r>
    </w:p>
  </w:footnote>
  <w:footnote w:type="continuationSeparator" w:id="0">
    <w:p w14:paraId="769BD8FC" w14:textId="77777777" w:rsidR="00D6163C" w:rsidRDefault="00D6163C" w:rsidP="006C5D9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099E27" w14:textId="77777777" w:rsidR="006C5D96" w:rsidRDefault="006C5D96">
    <w:pPr>
      <w:pStyle w:val="Header"/>
    </w:pPr>
    <w:r w:rsidRPr="00323DEC">
      <w:rPr>
        <w:rFonts w:ascii="Arial Narrow" w:hAnsi="Arial Narrow" w:cs="Times New Roman"/>
        <w:noProof/>
        <w:sz w:val="20"/>
        <w:szCs w:val="20"/>
      </w:rPr>
      <w:drawing>
        <wp:inline distT="0" distB="0" distL="0" distR="0" wp14:anchorId="311BB574" wp14:editId="7BBEED1E">
          <wp:extent cx="5314950" cy="1149350"/>
          <wp:effectExtent l="0" t="0" r="0" b="0"/>
          <wp:docPr id="1" name="Picture 26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26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314950" cy="11493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EA43B90"/>
    <w:multiLevelType w:val="multilevel"/>
    <w:tmpl w:val="A94674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98542752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665D9"/>
    <w:rsid w:val="0002635B"/>
    <w:rsid w:val="000665D9"/>
    <w:rsid w:val="0011442D"/>
    <w:rsid w:val="00154EB8"/>
    <w:rsid w:val="001E6E39"/>
    <w:rsid w:val="002F296C"/>
    <w:rsid w:val="00322CB7"/>
    <w:rsid w:val="0039739E"/>
    <w:rsid w:val="004041DE"/>
    <w:rsid w:val="00412840"/>
    <w:rsid w:val="00470951"/>
    <w:rsid w:val="0047573A"/>
    <w:rsid w:val="0049623E"/>
    <w:rsid w:val="004C6665"/>
    <w:rsid w:val="00522A26"/>
    <w:rsid w:val="005354D5"/>
    <w:rsid w:val="00672AB8"/>
    <w:rsid w:val="00677006"/>
    <w:rsid w:val="00696A11"/>
    <w:rsid w:val="006C5D96"/>
    <w:rsid w:val="006E3A60"/>
    <w:rsid w:val="00700278"/>
    <w:rsid w:val="007155C0"/>
    <w:rsid w:val="007173EA"/>
    <w:rsid w:val="007301AE"/>
    <w:rsid w:val="007411BF"/>
    <w:rsid w:val="0076173B"/>
    <w:rsid w:val="007A2DEF"/>
    <w:rsid w:val="00811E78"/>
    <w:rsid w:val="00834115"/>
    <w:rsid w:val="0087375F"/>
    <w:rsid w:val="0089027A"/>
    <w:rsid w:val="008A596E"/>
    <w:rsid w:val="008C022B"/>
    <w:rsid w:val="008C6C68"/>
    <w:rsid w:val="008D564C"/>
    <w:rsid w:val="00952754"/>
    <w:rsid w:val="00962465"/>
    <w:rsid w:val="009879CA"/>
    <w:rsid w:val="009C424B"/>
    <w:rsid w:val="00A20494"/>
    <w:rsid w:val="00A612DB"/>
    <w:rsid w:val="00A64799"/>
    <w:rsid w:val="00A73EC3"/>
    <w:rsid w:val="00A87FC9"/>
    <w:rsid w:val="00B0676F"/>
    <w:rsid w:val="00B23D9B"/>
    <w:rsid w:val="00B53868"/>
    <w:rsid w:val="00BB0A67"/>
    <w:rsid w:val="00BC7243"/>
    <w:rsid w:val="00BF5333"/>
    <w:rsid w:val="00CA47E0"/>
    <w:rsid w:val="00CE6AC0"/>
    <w:rsid w:val="00D2666C"/>
    <w:rsid w:val="00D6163C"/>
    <w:rsid w:val="00E01527"/>
    <w:rsid w:val="00E1079E"/>
    <w:rsid w:val="00E3726B"/>
    <w:rsid w:val="00F3689C"/>
    <w:rsid w:val="00F64447"/>
    <w:rsid w:val="00F67ACE"/>
    <w:rsid w:val="00FB3470"/>
    <w:rsid w:val="00FB44CD"/>
    <w:rsid w:val="00FE2E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B6618F7"/>
  <w15:chartTrackingRefBased/>
  <w15:docId w15:val="{45719049-A26B-40FB-B436-E998BA165B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879CA"/>
  </w:style>
  <w:style w:type="paragraph" w:styleId="Heading1">
    <w:name w:val="heading 1"/>
    <w:basedOn w:val="Normal"/>
    <w:next w:val="Normal"/>
    <w:link w:val="Heading1Char"/>
    <w:uiPriority w:val="9"/>
    <w:qFormat/>
    <w:rsid w:val="006C5D9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C5D9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C5D9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C5D9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C5D9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C5D9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C5D9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C5D9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C5D9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C5D9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C5D9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C5D9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C5D96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C5D96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C5D9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C5D9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C5D9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C5D9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C5D9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C5D9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C5D9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6C5D9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C5D9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6C5D9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C5D96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6C5D96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C5D9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C5D96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C5D96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6C5D9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C5D96"/>
  </w:style>
  <w:style w:type="paragraph" w:styleId="Footer">
    <w:name w:val="footer"/>
    <w:basedOn w:val="Normal"/>
    <w:link w:val="FooterChar"/>
    <w:uiPriority w:val="99"/>
    <w:unhideWhenUsed/>
    <w:rsid w:val="006C5D9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C5D96"/>
  </w:style>
  <w:style w:type="character" w:styleId="PlaceholderText">
    <w:name w:val="Placeholder Text"/>
    <w:basedOn w:val="DefaultParagraphFont"/>
    <w:uiPriority w:val="99"/>
    <w:semiHidden/>
    <w:rsid w:val="006C5D96"/>
    <w:rPr>
      <w:color w:val="666666"/>
    </w:rPr>
  </w:style>
  <w:style w:type="table" w:styleId="TableGrid">
    <w:name w:val="Table Grid"/>
    <w:basedOn w:val="TableNormal"/>
    <w:uiPriority w:val="39"/>
    <w:rsid w:val="009879C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F3689C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F3689C"/>
    <w:rPr>
      <w:color w:val="605E5C"/>
      <w:shd w:val="clear" w:color="auto" w:fill="E1DFDD"/>
    </w:rPr>
  </w:style>
  <w:style w:type="paragraph" w:styleId="TOCHeading">
    <w:name w:val="TOC Heading"/>
    <w:basedOn w:val="Heading1"/>
    <w:next w:val="Normal"/>
    <w:uiPriority w:val="39"/>
    <w:unhideWhenUsed/>
    <w:qFormat/>
    <w:rsid w:val="00A20494"/>
    <w:pPr>
      <w:spacing w:before="240" w:after="0"/>
      <w:outlineLvl w:val="9"/>
    </w:pPr>
    <w:rPr>
      <w:kern w:val="0"/>
      <w:sz w:val="32"/>
      <w:szCs w:val="32"/>
      <w:lang w:val="en-US"/>
      <w14:ligatures w14:val="none"/>
    </w:rPr>
  </w:style>
  <w:style w:type="paragraph" w:styleId="TOC1">
    <w:name w:val="toc 1"/>
    <w:basedOn w:val="Normal"/>
    <w:next w:val="Normal"/>
    <w:autoRedefine/>
    <w:uiPriority w:val="39"/>
    <w:unhideWhenUsed/>
    <w:rsid w:val="00A20494"/>
    <w:pPr>
      <w:spacing w:after="100"/>
    </w:pPr>
  </w:style>
  <w:style w:type="character" w:styleId="FollowedHyperlink">
    <w:name w:val="FollowedHyperlink"/>
    <w:basedOn w:val="DefaultParagraphFont"/>
    <w:uiPriority w:val="99"/>
    <w:semiHidden/>
    <w:unhideWhenUsed/>
    <w:rsid w:val="00B0676F"/>
    <w:rPr>
      <w:color w:val="96607D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4970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587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hyperlink" Target="mailto:Ifdinformation@bedford.gov.uk" TargetMode="Externa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www.bedford.gov.uk/files/threshold-needs-guide.pdf/download?inline" TargetMode="External"/><Relationship Id="rId5" Type="http://schemas.openxmlformats.org/officeDocument/2006/relationships/settings" Target="settings.xml"/><Relationship Id="rId15" Type="http://schemas.openxmlformats.org/officeDocument/2006/relationships/glossaryDocument" Target="glossary/document.xml"/><Relationship Id="rId10" Type="http://schemas.openxmlformats.org/officeDocument/2006/relationships/hyperlink" Target="mailto:Ifdinformation@bedford.gov.uk" TargetMode="External"/><Relationship Id="rId4" Type="http://schemas.openxmlformats.org/officeDocument/2006/relationships/styles" Target="styles.xml"/><Relationship Id="rId9" Type="http://schemas.openxmlformats.org/officeDocument/2006/relationships/image" Target="media/image1.png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Jonathan.Churchill\AppData\Local\Microsoft\Windows\INetCache\Content.Outlook\KE688023\Bedford%20Boro%20IFD%20Form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05185308B3E041BDAA689E3766056D9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B5D1230-4472-4E25-B8BB-5B090841FB52}"/>
      </w:docPartPr>
      <w:docPartBody>
        <w:p w:rsidR="00BA6FF5" w:rsidRDefault="00BA6FF5">
          <w:pPr>
            <w:pStyle w:val="05185308B3E041BDAA689E3766056D9D"/>
          </w:pPr>
          <w:r w:rsidRPr="004E008B">
            <w:rPr>
              <w:rStyle w:val="PlaceholderText"/>
            </w:rPr>
            <w:t>Click or tap to enter a date.</w:t>
          </w:r>
        </w:p>
      </w:docPartBody>
    </w:docPart>
    <w:docPart>
      <w:docPartPr>
        <w:name w:val="FB0E90CC4674433B9E9B4CF8614B2F7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5A0B0F6-9A29-44E9-80D9-DB07E395F726}"/>
      </w:docPartPr>
      <w:docPartBody>
        <w:p w:rsidR="00BA6FF5" w:rsidRDefault="00BA6FF5">
          <w:pPr>
            <w:pStyle w:val="FB0E90CC4674433B9E9B4CF8614B2F79"/>
          </w:pPr>
          <w:r w:rsidRPr="004E008B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00B51C4AC944029810B9D1DC438D60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B684F00-D528-4CAD-8310-0C6630A6DA54}"/>
      </w:docPartPr>
      <w:docPartBody>
        <w:p w:rsidR="00BA6FF5" w:rsidRDefault="00BA6FF5">
          <w:pPr>
            <w:pStyle w:val="200B51C4AC944029810B9D1DC438D606"/>
          </w:pPr>
          <w:r w:rsidRPr="004E008B">
            <w:rPr>
              <w:rStyle w:val="PlaceholderText"/>
            </w:rPr>
            <w:t>Choose an item.</w:t>
          </w:r>
        </w:p>
      </w:docPartBody>
    </w:docPart>
    <w:docPart>
      <w:docPartPr>
        <w:name w:val="7A8135BC9D6A4948A535D69E5610E69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65282C3-B2BC-49FC-A692-18153F939034}"/>
      </w:docPartPr>
      <w:docPartBody>
        <w:p w:rsidR="00BA6FF5" w:rsidRDefault="00BA6FF5">
          <w:pPr>
            <w:pStyle w:val="7A8135BC9D6A4948A535D69E5610E69B"/>
          </w:pPr>
          <w:r w:rsidRPr="004E008B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60288122375341189E1E0C0A95839AE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98591D2-B940-4F96-858D-95203BC339DA}"/>
      </w:docPartPr>
      <w:docPartBody>
        <w:p w:rsidR="00BA6FF5" w:rsidRDefault="00BA6FF5">
          <w:pPr>
            <w:pStyle w:val="60288122375341189E1E0C0A95839AEC"/>
          </w:pPr>
          <w:r w:rsidRPr="004E008B">
            <w:rPr>
              <w:rStyle w:val="PlaceholderText"/>
            </w:rPr>
            <w:t>Choose an item.</w:t>
          </w:r>
        </w:p>
      </w:docPartBody>
    </w:docPart>
    <w:docPart>
      <w:docPartPr>
        <w:name w:val="D49E1F044BF648618A55B7AB9032F9F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95903F5-678B-4373-B97C-FD4FB7FDA10E}"/>
      </w:docPartPr>
      <w:docPartBody>
        <w:p w:rsidR="00BA6FF5" w:rsidRDefault="00BA6FF5">
          <w:pPr>
            <w:pStyle w:val="D49E1F044BF648618A55B7AB9032F9FC"/>
          </w:pPr>
          <w:r w:rsidRPr="004E008B">
            <w:rPr>
              <w:rStyle w:val="PlaceholderText"/>
            </w:rPr>
            <w:t>Choose an item.</w:t>
          </w:r>
        </w:p>
      </w:docPartBody>
    </w:docPart>
    <w:docPart>
      <w:docPartPr>
        <w:name w:val="261B817D411D4E8E9E6D6B36FD419D0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501285F-E90F-4AC1-B929-1F031FB85ACB}"/>
      </w:docPartPr>
      <w:docPartBody>
        <w:p w:rsidR="00BA6FF5" w:rsidRDefault="00BA6FF5">
          <w:pPr>
            <w:pStyle w:val="261B817D411D4E8E9E6D6B36FD419D0D"/>
          </w:pPr>
          <w:r w:rsidRPr="004E008B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F3A7BEB05E51493FA73BE273586EE53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462F973-CE10-435C-8378-56113293898B}"/>
      </w:docPartPr>
      <w:docPartBody>
        <w:p w:rsidR="00BA6FF5" w:rsidRDefault="00BA6FF5">
          <w:pPr>
            <w:pStyle w:val="F3A7BEB05E51493FA73BE273586EE535"/>
          </w:pPr>
          <w:r w:rsidRPr="004E008B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087F11FBF4A45EEBD9DA91E078E476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59479B4-3CE3-430C-858C-F8063676E3D5}"/>
      </w:docPartPr>
      <w:docPartBody>
        <w:p w:rsidR="00BA6FF5" w:rsidRDefault="00BA6FF5">
          <w:pPr>
            <w:pStyle w:val="2087F11FBF4A45EEBD9DA91E078E4762"/>
          </w:pPr>
          <w:r w:rsidRPr="004E008B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91F478EC9F6044E281047B9C1867ED2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D39DAB8-7440-4642-9EE2-8D698B95F47B}"/>
      </w:docPartPr>
      <w:docPartBody>
        <w:p w:rsidR="00BA6FF5" w:rsidRDefault="00BA6FF5">
          <w:pPr>
            <w:pStyle w:val="91F478EC9F6044E281047B9C1867ED26"/>
          </w:pPr>
          <w:r w:rsidRPr="004E008B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1ABC3EE7D32E48C1AEFB10AB617C6FA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72D150F-12E2-492E-B741-3A61E5A294C6}"/>
      </w:docPartPr>
      <w:docPartBody>
        <w:p w:rsidR="00BA6FF5" w:rsidRDefault="00BA6FF5">
          <w:pPr>
            <w:pStyle w:val="1ABC3EE7D32E48C1AEFB10AB617C6FA5"/>
          </w:pPr>
          <w:r w:rsidRPr="004E008B">
            <w:rPr>
              <w:rStyle w:val="PlaceholderText"/>
            </w:rPr>
            <w:t>Choose an item.</w:t>
          </w:r>
        </w:p>
      </w:docPartBody>
    </w:docPart>
    <w:docPart>
      <w:docPartPr>
        <w:name w:val="0F7AF506D44848AAAF2D682AC00E9D5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2BAC1BD-32C8-4A3D-BBFF-14CAE6C430DA}"/>
      </w:docPartPr>
      <w:docPartBody>
        <w:p w:rsidR="00BA6FF5" w:rsidRDefault="00BA6FF5">
          <w:pPr>
            <w:pStyle w:val="0F7AF506D44848AAAF2D682AC00E9D54"/>
          </w:pPr>
          <w:r w:rsidRPr="004E008B">
            <w:rPr>
              <w:rStyle w:val="PlaceholderText"/>
            </w:rPr>
            <w:t>Choose an item.</w:t>
          </w:r>
        </w:p>
      </w:docPartBody>
    </w:docPart>
    <w:docPart>
      <w:docPartPr>
        <w:name w:val="89CE0D1532A544E6872A7DA223F058A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164130E-24AD-45DA-BDFE-DC3F627496D4}"/>
      </w:docPartPr>
      <w:docPartBody>
        <w:p w:rsidR="00BA6FF5" w:rsidRDefault="00BA6FF5">
          <w:pPr>
            <w:pStyle w:val="89CE0D1532A544E6872A7DA223F058A1"/>
          </w:pPr>
          <w:r w:rsidRPr="004E008B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00A6B2A0DDEC4FA4BB864990287E121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20E4632-86EB-4673-B7DE-56F9DDD43445}"/>
      </w:docPartPr>
      <w:docPartBody>
        <w:p w:rsidR="00BA6FF5" w:rsidRDefault="00BA6FF5">
          <w:pPr>
            <w:pStyle w:val="00A6B2A0DDEC4FA4BB864990287E1217"/>
          </w:pPr>
          <w:r w:rsidRPr="004E008B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AB8B1263FBB54E7293F9E577AFA33B6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190292A-FC7D-4D0D-AFC9-CCC583852CBC}"/>
      </w:docPartPr>
      <w:docPartBody>
        <w:p w:rsidR="00BA6FF5" w:rsidRDefault="00BA6FF5">
          <w:pPr>
            <w:pStyle w:val="AB8B1263FBB54E7293F9E577AFA33B63"/>
          </w:pPr>
          <w:r w:rsidRPr="004E008B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ACE184FB012E45DF83189B03C3D7886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C1A00FB-117A-4C03-934E-725BE504CFF0}"/>
      </w:docPartPr>
      <w:docPartBody>
        <w:p w:rsidR="00BA6FF5" w:rsidRDefault="00BA6FF5">
          <w:pPr>
            <w:pStyle w:val="ACE184FB012E45DF83189B03C3D78867"/>
          </w:pPr>
          <w:r w:rsidRPr="004E008B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313C783387042AD9DB9495767180E9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FA1F509-B3D6-4D6B-B415-C60CBE74F183}"/>
      </w:docPartPr>
      <w:docPartBody>
        <w:p w:rsidR="00BA6FF5" w:rsidRDefault="00BA6FF5">
          <w:pPr>
            <w:pStyle w:val="2313C783387042AD9DB9495767180E9D"/>
          </w:pPr>
          <w:r w:rsidRPr="004E008B">
            <w:rPr>
              <w:rStyle w:val="PlaceholderText"/>
            </w:rPr>
            <w:t>Choose an item.</w:t>
          </w:r>
        </w:p>
      </w:docPartBody>
    </w:docPart>
    <w:docPart>
      <w:docPartPr>
        <w:name w:val="973F7BE06FAC4B68BB239B6EBA48E51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F33714F-6B9B-4A93-971F-D615DF7F98AA}"/>
      </w:docPartPr>
      <w:docPartBody>
        <w:p w:rsidR="00BA6FF5" w:rsidRDefault="00BA6FF5">
          <w:pPr>
            <w:pStyle w:val="973F7BE06FAC4B68BB239B6EBA48E51E"/>
          </w:pPr>
          <w:r w:rsidRPr="004E008B">
            <w:rPr>
              <w:rStyle w:val="PlaceholderText"/>
            </w:rPr>
            <w:t>Choose an item.</w:t>
          </w:r>
        </w:p>
      </w:docPartBody>
    </w:docPart>
    <w:docPart>
      <w:docPartPr>
        <w:name w:val="9067045E137D4AE6872BAB09BF44658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82F8541-04F1-4573-95F1-54510AF1BFC1}"/>
      </w:docPartPr>
      <w:docPartBody>
        <w:p w:rsidR="00BA6FF5" w:rsidRDefault="00BA6FF5">
          <w:pPr>
            <w:pStyle w:val="9067045E137D4AE6872BAB09BF446580"/>
          </w:pPr>
          <w:r w:rsidRPr="004E008B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A7D4FB0E409B4A97B0A30EA78218399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4CD3F80-24D9-404E-B479-78E153076719}"/>
      </w:docPartPr>
      <w:docPartBody>
        <w:p w:rsidR="00BA6FF5" w:rsidRDefault="00BA6FF5">
          <w:pPr>
            <w:pStyle w:val="A7D4FB0E409B4A97B0A30EA782183995"/>
          </w:pPr>
          <w:r w:rsidRPr="004E008B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1EF8063819546DDBF10A407F404ADA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CC05021-E33D-4AB3-98A5-923C20097913}"/>
      </w:docPartPr>
      <w:docPartBody>
        <w:p w:rsidR="00BA6FF5" w:rsidRDefault="00BA6FF5">
          <w:pPr>
            <w:pStyle w:val="21EF8063819546DDBF10A407F404ADA9"/>
          </w:pPr>
          <w:r w:rsidRPr="004E008B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EA2B257914944FC090F210CA3AFAF3F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2B7F44E-3C9A-43A3-BDA2-585CBAD1E5FB}"/>
      </w:docPartPr>
      <w:docPartBody>
        <w:p w:rsidR="00BA6FF5" w:rsidRDefault="00BA6FF5">
          <w:pPr>
            <w:pStyle w:val="EA2B257914944FC090F210CA3AFAF3F5"/>
          </w:pPr>
          <w:r w:rsidRPr="004E008B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A7BAD5EB59F642C7BF6022C2D48885B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05F65FE-3378-4DC3-BF97-0A951BD11EBA}"/>
      </w:docPartPr>
      <w:docPartBody>
        <w:p w:rsidR="00BA6FF5" w:rsidRDefault="00BA6FF5">
          <w:pPr>
            <w:pStyle w:val="A7BAD5EB59F642C7BF6022C2D48885B1"/>
          </w:pPr>
          <w:r w:rsidRPr="004E008B">
            <w:rPr>
              <w:rStyle w:val="PlaceholderText"/>
            </w:rPr>
            <w:t>Choose an item.</w:t>
          </w:r>
        </w:p>
      </w:docPartBody>
    </w:docPart>
    <w:docPart>
      <w:docPartPr>
        <w:name w:val="F06A6803EC9C48CEA963AF9ED9D2DD5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8AA6117-2B9C-4388-95BD-E791ACD6871C}"/>
      </w:docPartPr>
      <w:docPartBody>
        <w:p w:rsidR="00BA6FF5" w:rsidRDefault="00BA6FF5">
          <w:pPr>
            <w:pStyle w:val="F06A6803EC9C48CEA963AF9ED9D2DD53"/>
          </w:pPr>
          <w:r w:rsidRPr="004E008B">
            <w:rPr>
              <w:rStyle w:val="PlaceholderText"/>
            </w:rPr>
            <w:t>Choose an item.</w:t>
          </w:r>
        </w:p>
      </w:docPartBody>
    </w:docPart>
    <w:docPart>
      <w:docPartPr>
        <w:name w:val="9E3B3A0687AC444E8B53BA67896D6C4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7EB2E03-7B33-45D4-911D-B3FA75D62C10}"/>
      </w:docPartPr>
      <w:docPartBody>
        <w:p w:rsidR="00BA6FF5" w:rsidRDefault="00BA6FF5">
          <w:pPr>
            <w:pStyle w:val="9E3B3A0687AC444E8B53BA67896D6C47"/>
          </w:pPr>
          <w:r w:rsidRPr="004E008B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C0EC485793154833BFBAC59F85845CD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87FBBEC-27B1-4787-94CA-0BB0AF1F9AEB}"/>
      </w:docPartPr>
      <w:docPartBody>
        <w:p w:rsidR="00BA6FF5" w:rsidRDefault="00BA6FF5">
          <w:pPr>
            <w:pStyle w:val="C0EC485793154833BFBAC59F85845CD5"/>
          </w:pPr>
          <w:r w:rsidRPr="004E008B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7E4E5DE5C084AD9B6D8301CBCDA525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2A822BA-E8BD-4247-B956-B114F08A62AA}"/>
      </w:docPartPr>
      <w:docPartBody>
        <w:p w:rsidR="00BA6FF5" w:rsidRDefault="00BA6FF5">
          <w:pPr>
            <w:pStyle w:val="27E4E5DE5C084AD9B6D8301CBCDA525C"/>
          </w:pPr>
          <w:r w:rsidRPr="004E008B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0F52B76CBACB4312894CCE3D9F76FB7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44E7A97-809B-4BF1-BADE-EE9F5BFE0FAD}"/>
      </w:docPartPr>
      <w:docPartBody>
        <w:p w:rsidR="00BA6FF5" w:rsidRDefault="00BA6FF5">
          <w:pPr>
            <w:pStyle w:val="0F52B76CBACB4312894CCE3D9F76FB7A"/>
          </w:pPr>
          <w:r w:rsidRPr="004E008B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0628ADF021024B14A68EEBD15DBC6B8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6E121E3-921D-4474-8FAB-45A6D164CB83}"/>
      </w:docPartPr>
      <w:docPartBody>
        <w:p w:rsidR="00BA6FF5" w:rsidRDefault="00BA6FF5">
          <w:pPr>
            <w:pStyle w:val="0628ADF021024B14A68EEBD15DBC6B8B"/>
          </w:pPr>
          <w:r w:rsidRPr="004E008B">
            <w:rPr>
              <w:rStyle w:val="PlaceholderText"/>
            </w:rPr>
            <w:t>Choose an item.</w:t>
          </w:r>
        </w:p>
      </w:docPartBody>
    </w:docPart>
    <w:docPart>
      <w:docPartPr>
        <w:name w:val="C91AD293297347F8A3B9A197232864B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5A9E7D9-ACF0-40CB-936B-7775CD19B263}"/>
      </w:docPartPr>
      <w:docPartBody>
        <w:p w:rsidR="00BA6FF5" w:rsidRDefault="00BA6FF5">
          <w:pPr>
            <w:pStyle w:val="C91AD293297347F8A3B9A197232864BE"/>
          </w:pPr>
          <w:r w:rsidRPr="004E008B">
            <w:rPr>
              <w:rStyle w:val="PlaceholderText"/>
            </w:rPr>
            <w:t>Choose an item.</w:t>
          </w:r>
        </w:p>
      </w:docPartBody>
    </w:docPart>
    <w:docPart>
      <w:docPartPr>
        <w:name w:val="CD228B0B27214D628003675C501F77B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81A2333-27E5-4274-871F-5221143EE03A}"/>
      </w:docPartPr>
      <w:docPartBody>
        <w:p w:rsidR="00BA6FF5" w:rsidRDefault="00BA6FF5">
          <w:pPr>
            <w:pStyle w:val="CD228B0B27214D628003675C501F77B9"/>
          </w:pPr>
          <w:r w:rsidRPr="004E008B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E372AC5B8C074406B8CFA3E4D6E7921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BD6BF12-335A-4F2A-AE6A-4A9994C9D1BC}"/>
      </w:docPartPr>
      <w:docPartBody>
        <w:p w:rsidR="00BA6FF5" w:rsidRDefault="00BA6FF5">
          <w:pPr>
            <w:pStyle w:val="E372AC5B8C074406B8CFA3E4D6E79215"/>
          </w:pPr>
          <w:r w:rsidRPr="004E008B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0886CBD0715C4B29B7BA1F6E9CDFC3F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171E707-AB87-43BD-9491-0890E1347629}"/>
      </w:docPartPr>
      <w:docPartBody>
        <w:p w:rsidR="00BA6FF5" w:rsidRDefault="00BA6FF5">
          <w:pPr>
            <w:pStyle w:val="0886CBD0715C4B29B7BA1F6E9CDFC3F2"/>
          </w:pPr>
          <w:r w:rsidRPr="004E008B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BDB64C6494E74588A5591CFD2B522CA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D91D082-62F0-45DC-A84D-C9278EF2D585}"/>
      </w:docPartPr>
      <w:docPartBody>
        <w:p w:rsidR="00BA6FF5" w:rsidRDefault="00BA6FF5">
          <w:pPr>
            <w:pStyle w:val="BDB64C6494E74588A5591CFD2B522CAC"/>
          </w:pPr>
          <w:r w:rsidRPr="004E008B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F0F6428733A144C3BD254C06C9F9378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49CBCD3-26CD-4FDE-B1CF-C01F3550DAC9}"/>
      </w:docPartPr>
      <w:docPartBody>
        <w:p w:rsidR="00BA6FF5" w:rsidRDefault="00BA6FF5">
          <w:pPr>
            <w:pStyle w:val="F0F6428733A144C3BD254C06C9F93786"/>
          </w:pPr>
          <w:r w:rsidRPr="004E008B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531516B6FF0B4EE69EAE4D0D4ABE790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2FCF961-6FB2-4C1E-BC04-BDEC59207A18}"/>
      </w:docPartPr>
      <w:docPartBody>
        <w:p w:rsidR="00BA6FF5" w:rsidRDefault="00BA6FF5">
          <w:pPr>
            <w:pStyle w:val="531516B6FF0B4EE69EAE4D0D4ABE7905"/>
          </w:pPr>
          <w:r w:rsidRPr="004E008B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64C55C1E77314516B4B133414A359B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9FE09A2-381E-40DD-B10B-F109D9238331}"/>
      </w:docPartPr>
      <w:docPartBody>
        <w:p w:rsidR="00BA6FF5" w:rsidRDefault="00BA6FF5">
          <w:pPr>
            <w:pStyle w:val="64C55C1E77314516B4B133414A359B40"/>
          </w:pPr>
          <w:r w:rsidRPr="004E008B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719A05868B8E463E936D3E0EAAB8048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EF7A74C-3166-47F2-ADDA-A05F5560A895}"/>
      </w:docPartPr>
      <w:docPartBody>
        <w:p w:rsidR="00BA6FF5" w:rsidRDefault="00BA6FF5">
          <w:pPr>
            <w:pStyle w:val="719A05868B8E463E936D3E0EAAB80486"/>
          </w:pPr>
          <w:r w:rsidRPr="004E008B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DF56F2767A984A279582B0DF9BDEED3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16A0DA9-91A4-492D-A0DB-783BE33802B6}"/>
      </w:docPartPr>
      <w:docPartBody>
        <w:p w:rsidR="00BA6FF5" w:rsidRDefault="00BA6FF5">
          <w:pPr>
            <w:pStyle w:val="DF56F2767A984A279582B0DF9BDEED39"/>
          </w:pPr>
          <w:r w:rsidRPr="004E008B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7F02CEBF412C48C9A132D9437D699B5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A50BC6E-3835-473E-81C5-C9658253825D}"/>
      </w:docPartPr>
      <w:docPartBody>
        <w:p w:rsidR="00BA6FF5" w:rsidRDefault="00BA6FF5">
          <w:pPr>
            <w:pStyle w:val="7F02CEBF412C48C9A132D9437D699B59"/>
          </w:pPr>
          <w:r w:rsidRPr="004E008B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A6A1EAE416EF440BB1A2A3C021FE960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3DF0FD4-20BC-4FEB-9268-22C71F8F5A7D}"/>
      </w:docPartPr>
      <w:docPartBody>
        <w:p w:rsidR="00BA6FF5" w:rsidRDefault="00BA6FF5">
          <w:pPr>
            <w:pStyle w:val="A6A1EAE416EF440BB1A2A3C021FE9606"/>
          </w:pPr>
          <w:r w:rsidRPr="004E008B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D6F4AAAAD027457091F35E7E5C91091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69FA149-6E3F-4E09-8B78-0890DC9B0A24}"/>
      </w:docPartPr>
      <w:docPartBody>
        <w:p w:rsidR="00BA6FF5" w:rsidRDefault="00BA6FF5">
          <w:pPr>
            <w:pStyle w:val="D6F4AAAAD027457091F35E7E5C910919"/>
          </w:pPr>
          <w:r w:rsidRPr="004E008B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CB05A482DF3A46538E1A7658370E7A2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B054313-CAAE-4D51-89D7-D9E4784158EE}"/>
      </w:docPartPr>
      <w:docPartBody>
        <w:p w:rsidR="000B0846" w:rsidRDefault="00657C80" w:rsidP="00657C80">
          <w:pPr>
            <w:pStyle w:val="CB05A482DF3A46538E1A7658370E7A2C"/>
          </w:pPr>
          <w:r w:rsidRPr="004E008B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A68A30A95A504A579838D38B933DDD2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28997E9-C6D2-47D7-A4D8-CBDCC30781FD}"/>
      </w:docPartPr>
      <w:docPartBody>
        <w:p w:rsidR="000B0846" w:rsidRDefault="00657C80" w:rsidP="00657C80">
          <w:pPr>
            <w:pStyle w:val="A68A30A95A504A579838D38B933DDD26"/>
          </w:pPr>
          <w:r w:rsidRPr="004E008B">
            <w:rPr>
              <w:rStyle w:val="PlaceholderText"/>
            </w:rPr>
            <w:t>Choose an item.</w:t>
          </w:r>
        </w:p>
      </w:docPartBody>
    </w:docPart>
    <w:docPart>
      <w:docPartPr>
        <w:name w:val="2CED0DF515744A14BC1A96495C18BC9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09E0BAD-4902-4371-85A8-4AA39EEC2994}"/>
      </w:docPartPr>
      <w:docPartBody>
        <w:p w:rsidR="000B0846" w:rsidRDefault="00657C80" w:rsidP="00657C80">
          <w:pPr>
            <w:pStyle w:val="2CED0DF515744A14BC1A96495C18BC9C"/>
          </w:pPr>
          <w:r w:rsidRPr="004E008B">
            <w:rPr>
              <w:rStyle w:val="PlaceholderText"/>
            </w:rPr>
            <w:t>Choose an item.</w:t>
          </w:r>
        </w:p>
      </w:docPartBody>
    </w:docPart>
    <w:docPart>
      <w:docPartPr>
        <w:name w:val="EDE3EFEB39E74C6680CD3C117C07163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4922799-04B4-4829-A87C-2CF2D967AD9A}"/>
      </w:docPartPr>
      <w:docPartBody>
        <w:p w:rsidR="000B0846" w:rsidRDefault="00657C80" w:rsidP="00657C80">
          <w:pPr>
            <w:pStyle w:val="EDE3EFEB39E74C6680CD3C117C07163F"/>
          </w:pPr>
          <w:r w:rsidRPr="004E008B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0F03633E67FC4664A1F3E1D74FD98E8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AA7DDBF-2FD0-4A4A-881E-D71946A1FF40}"/>
      </w:docPartPr>
      <w:docPartBody>
        <w:p w:rsidR="000B0846" w:rsidRDefault="00657C80" w:rsidP="00657C80">
          <w:pPr>
            <w:pStyle w:val="0F03633E67FC4664A1F3E1D74FD98E8A"/>
          </w:pPr>
          <w:r w:rsidRPr="004E008B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FB8D4CA8831F41759BD59E0CB79EDE2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0AB72FA-D70A-444A-B0A5-199CCBC7062F}"/>
      </w:docPartPr>
      <w:docPartBody>
        <w:p w:rsidR="000B0846" w:rsidRDefault="00657C80" w:rsidP="00657C80">
          <w:pPr>
            <w:pStyle w:val="FB8D4CA8831F41759BD59E0CB79EDE2B"/>
          </w:pPr>
          <w:r w:rsidRPr="004E008B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A2D4C60C5ADB4CB3B5141FE77CE9A1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2F4E880-0855-4A76-9240-2FB3DBE575BD}"/>
      </w:docPartPr>
      <w:docPartBody>
        <w:p w:rsidR="000B0846" w:rsidRDefault="00657C80" w:rsidP="00657C80">
          <w:pPr>
            <w:pStyle w:val="A2D4C60C5ADB4CB3B5141FE77CE9A140"/>
          </w:pPr>
          <w:r w:rsidRPr="004E008B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AFF2C3D112C44DDE891E6E092A34E25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CF71D36-4140-4918-97F4-A2D0CB0614DE}"/>
      </w:docPartPr>
      <w:docPartBody>
        <w:p w:rsidR="000B0846" w:rsidRDefault="00657C80" w:rsidP="00657C80">
          <w:pPr>
            <w:pStyle w:val="AFF2C3D112C44DDE891E6E092A34E25A"/>
          </w:pPr>
          <w:r w:rsidRPr="004E008B">
            <w:rPr>
              <w:rStyle w:val="PlaceholderText"/>
            </w:rPr>
            <w:t>Choose an item.</w:t>
          </w:r>
        </w:p>
      </w:docPartBody>
    </w:docPart>
    <w:docPart>
      <w:docPartPr>
        <w:name w:val="E34D8631FFE7417793F4614AEB5DC7C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886E8BA-1887-4470-B4B1-86C3786347F4}"/>
      </w:docPartPr>
      <w:docPartBody>
        <w:p w:rsidR="000B0846" w:rsidRDefault="00657C80" w:rsidP="00657C80">
          <w:pPr>
            <w:pStyle w:val="E34D8631FFE7417793F4614AEB5DC7C5"/>
          </w:pPr>
          <w:r w:rsidRPr="004E008B">
            <w:rPr>
              <w:rStyle w:val="PlaceholderText"/>
            </w:rPr>
            <w:t>Choose an item.</w:t>
          </w:r>
        </w:p>
      </w:docPartBody>
    </w:docPart>
    <w:docPart>
      <w:docPartPr>
        <w:name w:val="455C2C01C0834C949AFF3E6E4FEF2ED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AD5EC53-83C6-458D-A777-350427036ED7}"/>
      </w:docPartPr>
      <w:docPartBody>
        <w:p w:rsidR="00DE7B98" w:rsidRDefault="000B0846" w:rsidP="000B0846">
          <w:pPr>
            <w:pStyle w:val="455C2C01C0834C949AFF3E6E4FEF2EDE"/>
          </w:pPr>
          <w:r w:rsidRPr="004E008B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182DC90AD9E642EC889AA88C2EBCA2F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B1C9CCB-B4C1-4F68-A8DB-B5E2B5622ED2}"/>
      </w:docPartPr>
      <w:docPartBody>
        <w:p w:rsidR="00DE7B98" w:rsidRDefault="000B0846" w:rsidP="000B0846">
          <w:pPr>
            <w:pStyle w:val="182DC90AD9E642EC889AA88C2EBCA2FA"/>
          </w:pPr>
          <w:r w:rsidRPr="004E008B">
            <w:rPr>
              <w:rStyle w:val="PlaceholderText"/>
            </w:rPr>
            <w:t>Choose an item.</w:t>
          </w:r>
        </w:p>
      </w:docPartBody>
    </w:docPart>
    <w:docPart>
      <w:docPartPr>
        <w:name w:val="021D051383D04AC880078D0A7B0C2C0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02EC7E0-53EF-4853-864D-D9B3F34B41EB}"/>
      </w:docPartPr>
      <w:docPartBody>
        <w:p w:rsidR="00DE7B98" w:rsidRDefault="000B0846" w:rsidP="000B0846">
          <w:pPr>
            <w:pStyle w:val="021D051383D04AC880078D0A7B0C2C0E"/>
          </w:pPr>
          <w:r w:rsidRPr="004E008B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1D3B06FCA174EDBACBB738B410FD24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16FDEA2-764F-4C4F-8BA9-8A70690DA1FD}"/>
      </w:docPartPr>
      <w:docPartBody>
        <w:p w:rsidR="00DE7B98" w:rsidRDefault="000B0846" w:rsidP="000B0846">
          <w:pPr>
            <w:pStyle w:val="21D3B06FCA174EDBACBB738B410FD246"/>
          </w:pPr>
          <w:r w:rsidRPr="004E008B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DC788D951F474188AE5CB6471288AFA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083CE19-0425-407C-8CD0-3CCBE1CC578D}"/>
      </w:docPartPr>
      <w:docPartBody>
        <w:p w:rsidR="00DE7B98" w:rsidRDefault="000B0846" w:rsidP="000B0846">
          <w:pPr>
            <w:pStyle w:val="DC788D951F474188AE5CB6471288AFA9"/>
          </w:pPr>
          <w:r w:rsidRPr="004E008B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EB83A8666CF243098EF8DEE5D67F009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43B3A06-5931-4AC4-BFE6-1D8F5F22AD6B}"/>
      </w:docPartPr>
      <w:docPartBody>
        <w:p w:rsidR="00DE7B98" w:rsidRDefault="000B0846" w:rsidP="000B0846">
          <w:pPr>
            <w:pStyle w:val="EB83A8666CF243098EF8DEE5D67F0096"/>
          </w:pPr>
          <w:r w:rsidRPr="004E008B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6E54FE763C36417AB1F033BDE03D44B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A6FE1E6-E965-4C2D-BB76-927DE2B7C4F6}"/>
      </w:docPartPr>
      <w:docPartBody>
        <w:p w:rsidR="00DE7B98" w:rsidRDefault="000B0846" w:rsidP="000B0846">
          <w:pPr>
            <w:pStyle w:val="6E54FE763C36417AB1F033BDE03D44BD"/>
          </w:pPr>
          <w:r w:rsidRPr="004E008B">
            <w:rPr>
              <w:rStyle w:val="PlaceholderText"/>
            </w:rPr>
            <w:t>Choose an item.</w:t>
          </w:r>
        </w:p>
      </w:docPartBody>
    </w:docPart>
    <w:docPart>
      <w:docPartPr>
        <w:name w:val="FD0EFF9F902E4AAC884395E13107C9E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E2AD638-E733-4D71-A784-525876665B9C}"/>
      </w:docPartPr>
      <w:docPartBody>
        <w:p w:rsidR="00DE7B98" w:rsidRDefault="000B0846" w:rsidP="000B0846">
          <w:pPr>
            <w:pStyle w:val="FD0EFF9F902E4AAC884395E13107C9EE"/>
          </w:pPr>
          <w:r w:rsidRPr="004E008B">
            <w:rPr>
              <w:rStyle w:val="PlaceholderText"/>
            </w:rPr>
            <w:t>Choose an item.</w:t>
          </w:r>
        </w:p>
      </w:docPartBody>
    </w:docPart>
    <w:docPart>
      <w:docPartPr>
        <w:name w:val="084AA516AE76496DAF23B34E6DD1D5C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1521C66-D772-458E-AA54-188B5EB35707}"/>
      </w:docPartPr>
      <w:docPartBody>
        <w:p w:rsidR="00DE7B98" w:rsidRDefault="000B0846" w:rsidP="000B0846">
          <w:pPr>
            <w:pStyle w:val="084AA516AE76496DAF23B34E6DD1D5C3"/>
          </w:pPr>
          <w:r w:rsidRPr="004E008B">
            <w:rPr>
              <w:rStyle w:val="PlaceholderText"/>
            </w:rPr>
            <w:t>Choose an item.</w:t>
          </w:r>
        </w:p>
      </w:docPartBody>
    </w:docPart>
    <w:docPart>
      <w:docPartPr>
        <w:name w:val="51F0787D1F1046F699B5587765C0C9E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5DF38A4-D6DB-4CB2-A9CE-39404D270681}"/>
      </w:docPartPr>
      <w:docPartBody>
        <w:p w:rsidR="00DE7B98" w:rsidRDefault="000B0846" w:rsidP="000B0846">
          <w:pPr>
            <w:pStyle w:val="51F0787D1F1046F699B5587765C0C9E5"/>
          </w:pPr>
          <w:r w:rsidRPr="004E008B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48DD31953E704441BC77EDA3C44FB8C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B371563-0981-4567-9375-590437E09905}"/>
      </w:docPartPr>
      <w:docPartBody>
        <w:p w:rsidR="00DE7B98" w:rsidRDefault="000B0846" w:rsidP="000B0846">
          <w:pPr>
            <w:pStyle w:val="48DD31953E704441BC77EDA3C44FB8C9"/>
          </w:pPr>
          <w:r w:rsidRPr="004E008B">
            <w:rPr>
              <w:rStyle w:val="PlaceholderText"/>
            </w:rPr>
            <w:t>Choose an item.</w:t>
          </w:r>
        </w:p>
      </w:docPartBody>
    </w:docPart>
    <w:docPart>
      <w:docPartPr>
        <w:name w:val="B4BC92A682DA4A52AB7D7BFDBE11C70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9D7F99A-D0AD-41B5-ADFF-676FB3074C3B}"/>
      </w:docPartPr>
      <w:docPartBody>
        <w:p w:rsidR="00DE7B98" w:rsidRDefault="000B0846" w:rsidP="000B0846">
          <w:pPr>
            <w:pStyle w:val="B4BC92A682DA4A52AB7D7BFDBE11C70D"/>
          </w:pPr>
          <w:r w:rsidRPr="004E008B">
            <w:rPr>
              <w:rStyle w:val="PlaceholderText"/>
            </w:rPr>
            <w:t>Choose an item.</w:t>
          </w:r>
        </w:p>
      </w:docPartBody>
    </w:docPart>
    <w:docPart>
      <w:docPartPr>
        <w:name w:val="EE4FB241E16842FBADD9D1FA73A86BE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8AF4125-07A5-4477-BC52-3027DFAE825E}"/>
      </w:docPartPr>
      <w:docPartBody>
        <w:p w:rsidR="00DE7B98" w:rsidRDefault="000B0846" w:rsidP="000B0846">
          <w:pPr>
            <w:pStyle w:val="EE4FB241E16842FBADD9D1FA73A86BEE"/>
          </w:pPr>
          <w:r w:rsidRPr="004E008B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E50C92BDCD8B42038054093B2931B3D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3AF282B-38E8-4FCF-B675-090E1E4CDA7C}"/>
      </w:docPartPr>
      <w:docPartBody>
        <w:p w:rsidR="00DE7B98" w:rsidRDefault="000B0846" w:rsidP="000B0846">
          <w:pPr>
            <w:pStyle w:val="E50C92BDCD8B42038054093B2931B3D4"/>
          </w:pPr>
          <w:r w:rsidRPr="004E008B">
            <w:rPr>
              <w:rStyle w:val="PlaceholderText"/>
            </w:rPr>
            <w:t>Choose an item.</w:t>
          </w:r>
        </w:p>
      </w:docPartBody>
    </w:docPart>
    <w:docPart>
      <w:docPartPr>
        <w:name w:val="1C997B158AA941EBB7F52618CBDFD47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78C49C1-D703-4EE4-A45D-1E7E7EC6177D}"/>
      </w:docPartPr>
      <w:docPartBody>
        <w:p w:rsidR="00DE7B98" w:rsidRDefault="000B0846" w:rsidP="000B0846">
          <w:pPr>
            <w:pStyle w:val="1C997B158AA941EBB7F52618CBDFD47F"/>
          </w:pPr>
          <w:r w:rsidRPr="004E008B">
            <w:rPr>
              <w:rStyle w:val="PlaceholderText"/>
            </w:rPr>
            <w:t>Choose an item.</w:t>
          </w:r>
        </w:p>
      </w:docPartBody>
    </w:docPart>
    <w:docPart>
      <w:docPartPr>
        <w:name w:val="B281815E361B4E8A9B36D87F6C8FAD7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C5736AA-A267-4993-BA63-787A4B370D37}"/>
      </w:docPartPr>
      <w:docPartBody>
        <w:p w:rsidR="00DE7B98" w:rsidRDefault="000B0846" w:rsidP="000B0846">
          <w:pPr>
            <w:pStyle w:val="B281815E361B4E8A9B36D87F6C8FAD79"/>
          </w:pPr>
          <w:r w:rsidRPr="004E008B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9A8FF7AF3B1247C399EBC8A7F877FE3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560580B-5A88-429B-8E73-0BBADC2F18B1}"/>
      </w:docPartPr>
      <w:docPartBody>
        <w:p w:rsidR="00DE7B98" w:rsidRDefault="000B0846" w:rsidP="000B0846">
          <w:pPr>
            <w:pStyle w:val="9A8FF7AF3B1247C399EBC8A7F877FE32"/>
          </w:pPr>
          <w:r w:rsidRPr="004E008B">
            <w:rPr>
              <w:rStyle w:val="PlaceholderText"/>
            </w:rPr>
            <w:t>Choose an item.</w:t>
          </w:r>
        </w:p>
      </w:docPartBody>
    </w:docPart>
    <w:docPart>
      <w:docPartPr>
        <w:name w:val="727456D58DF747AF8591BFC5E7C848C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097C726-B365-41F6-97C6-0E7556270386}"/>
      </w:docPartPr>
      <w:docPartBody>
        <w:p w:rsidR="00DE7B98" w:rsidRDefault="000B0846" w:rsidP="000B0846">
          <w:pPr>
            <w:pStyle w:val="727456D58DF747AF8591BFC5E7C848CC"/>
          </w:pPr>
          <w:r w:rsidRPr="004E008B">
            <w:rPr>
              <w:rStyle w:val="PlaceholderText"/>
            </w:rPr>
            <w:t>Choose an item.</w:t>
          </w:r>
        </w:p>
      </w:docPartBody>
    </w:docPart>
    <w:docPart>
      <w:docPartPr>
        <w:name w:val="A0CCD0CA053A45E0A7C468E187F431E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31C156E-CDE0-42E8-95C5-FE69258C10E2}"/>
      </w:docPartPr>
      <w:docPartBody>
        <w:p w:rsidR="00DE7B98" w:rsidRDefault="000B0846" w:rsidP="000B0846">
          <w:pPr>
            <w:pStyle w:val="A0CCD0CA053A45E0A7C468E187F431ED"/>
          </w:pPr>
          <w:r w:rsidRPr="004E008B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88AE8BE167F340418A25906D5C4D4D0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52249E3-EE17-4600-84F0-3F0E64730BDF}"/>
      </w:docPartPr>
      <w:docPartBody>
        <w:p w:rsidR="00DE7B98" w:rsidRDefault="000B0846" w:rsidP="000B0846">
          <w:pPr>
            <w:pStyle w:val="88AE8BE167F340418A25906D5C4D4D06"/>
          </w:pPr>
          <w:r w:rsidRPr="004E008B">
            <w:rPr>
              <w:rStyle w:val="PlaceholderText"/>
            </w:rPr>
            <w:t>Choose an item.</w:t>
          </w:r>
        </w:p>
      </w:docPartBody>
    </w:docPart>
    <w:docPart>
      <w:docPartPr>
        <w:name w:val="63BF296BEF564F2DAEADC6F377A163C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92B2B4A-54B7-4407-B026-4B2B036615BF}"/>
      </w:docPartPr>
      <w:docPartBody>
        <w:p w:rsidR="00DE7B98" w:rsidRDefault="000B0846" w:rsidP="000B0846">
          <w:pPr>
            <w:pStyle w:val="63BF296BEF564F2DAEADC6F377A163C4"/>
          </w:pPr>
          <w:r w:rsidRPr="004E008B">
            <w:rPr>
              <w:rStyle w:val="PlaceholderText"/>
            </w:rPr>
            <w:t>Choose an item.</w:t>
          </w:r>
        </w:p>
      </w:docPartBody>
    </w:docPart>
    <w:docPart>
      <w:docPartPr>
        <w:name w:val="50E7838C1AA444518BFFFED7A423F56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79EFF49-5F31-4E0D-BB17-6E31544E2842}"/>
      </w:docPartPr>
      <w:docPartBody>
        <w:p w:rsidR="00DE7B98" w:rsidRDefault="000B0846" w:rsidP="000B0846">
          <w:pPr>
            <w:pStyle w:val="50E7838C1AA444518BFFFED7A423F56D"/>
          </w:pPr>
          <w:r w:rsidRPr="004E008B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874452C19FD9433AA8DA36FCC8CEC8E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D97A98F-2066-4B49-9F44-4D051F4AAD2A}"/>
      </w:docPartPr>
      <w:docPartBody>
        <w:p w:rsidR="00DE7B98" w:rsidRDefault="000B0846" w:rsidP="000B0846">
          <w:pPr>
            <w:pStyle w:val="874452C19FD9433AA8DA36FCC8CEC8E1"/>
          </w:pPr>
          <w:r w:rsidRPr="004E008B">
            <w:rPr>
              <w:rStyle w:val="PlaceholderText"/>
            </w:rPr>
            <w:t>Choose an item.</w:t>
          </w:r>
        </w:p>
      </w:docPartBody>
    </w:docPart>
    <w:docPart>
      <w:docPartPr>
        <w:name w:val="E51190B3E1D74C11B58F47799017BB0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A7B4EAD-DB58-4A1D-B670-6F984F3B632E}"/>
      </w:docPartPr>
      <w:docPartBody>
        <w:p w:rsidR="00DE7B98" w:rsidRDefault="000B0846" w:rsidP="000B0846">
          <w:pPr>
            <w:pStyle w:val="E51190B3E1D74C11B58F47799017BB06"/>
          </w:pPr>
          <w:r w:rsidRPr="004E008B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F5FECA8AC912412BA07BC99548E98C2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A4DD4D3-8C21-4695-ABDE-568C75D32362}"/>
      </w:docPartPr>
      <w:docPartBody>
        <w:p w:rsidR="00DE7B98" w:rsidRDefault="000B0846" w:rsidP="000B0846">
          <w:pPr>
            <w:pStyle w:val="F5FECA8AC912412BA07BC99548E98C24"/>
          </w:pPr>
          <w:r w:rsidRPr="004E008B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6845C2DD3A8845AAA8DF5A676816179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B1C1469-30F0-430B-8A23-C13BFAB93CB2}"/>
      </w:docPartPr>
      <w:docPartBody>
        <w:p w:rsidR="00DE7B98" w:rsidRDefault="000B0846" w:rsidP="000B0846">
          <w:pPr>
            <w:pStyle w:val="6845C2DD3A8845AAA8DF5A6768161792"/>
          </w:pPr>
          <w:r w:rsidRPr="004E008B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14137455C4C64E4CA0860FD43895001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9CD5FB4-E7D0-4805-B35B-6D607872AE43}"/>
      </w:docPartPr>
      <w:docPartBody>
        <w:p w:rsidR="00DE7B98" w:rsidRDefault="000B0846" w:rsidP="000B0846">
          <w:pPr>
            <w:pStyle w:val="14137455C4C64E4CA0860FD43895001F"/>
          </w:pPr>
          <w:r w:rsidRPr="004E008B">
            <w:rPr>
              <w:rStyle w:val="PlaceholderText"/>
            </w:rPr>
            <w:t>Choose an item.</w:t>
          </w:r>
        </w:p>
      </w:docPartBody>
    </w:docPart>
    <w:docPart>
      <w:docPartPr>
        <w:name w:val="D7A5EED31A964D98AACA8451BDF9533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86A0B1E-0DE8-41C9-814F-F655CA143354}"/>
      </w:docPartPr>
      <w:docPartBody>
        <w:p w:rsidR="00732BAC" w:rsidRDefault="00732BAC" w:rsidP="00732BAC">
          <w:pPr>
            <w:pStyle w:val="D7A5EED31A964D98AACA8451BDF95338"/>
          </w:pPr>
          <w:r w:rsidRPr="004E008B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66F7232ACAD54C2BABDB36958620051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BE3013C-94DE-4951-B86A-A89077749777}"/>
      </w:docPartPr>
      <w:docPartBody>
        <w:p w:rsidR="00732BAC" w:rsidRDefault="00732BAC" w:rsidP="00732BAC">
          <w:pPr>
            <w:pStyle w:val="66F7232ACAD54C2BABDB369586200516"/>
          </w:pPr>
          <w:r w:rsidRPr="004E008B">
            <w:rPr>
              <w:rStyle w:val="PlaceholderText"/>
            </w:rPr>
            <w:t>Click or tap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6FF5"/>
    <w:rsid w:val="000B0846"/>
    <w:rsid w:val="00154EB8"/>
    <w:rsid w:val="004041DE"/>
    <w:rsid w:val="004E61D4"/>
    <w:rsid w:val="00657C80"/>
    <w:rsid w:val="00672AB8"/>
    <w:rsid w:val="00677006"/>
    <w:rsid w:val="00723850"/>
    <w:rsid w:val="00732BAC"/>
    <w:rsid w:val="008C6C68"/>
    <w:rsid w:val="00952754"/>
    <w:rsid w:val="00BA6FF5"/>
    <w:rsid w:val="00BC7243"/>
    <w:rsid w:val="00C741F1"/>
    <w:rsid w:val="00CE1840"/>
    <w:rsid w:val="00D101C4"/>
    <w:rsid w:val="00D2666C"/>
    <w:rsid w:val="00DE7B98"/>
    <w:rsid w:val="00F808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GB" w:eastAsia="en-GB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732BAC"/>
    <w:rPr>
      <w:color w:val="666666"/>
    </w:rPr>
  </w:style>
  <w:style w:type="paragraph" w:customStyle="1" w:styleId="05185308B3E041BDAA689E3766056D9D">
    <w:name w:val="05185308B3E041BDAA689E3766056D9D"/>
  </w:style>
  <w:style w:type="paragraph" w:customStyle="1" w:styleId="FB0E90CC4674433B9E9B4CF8614B2F79">
    <w:name w:val="FB0E90CC4674433B9E9B4CF8614B2F79"/>
  </w:style>
  <w:style w:type="paragraph" w:customStyle="1" w:styleId="200B51C4AC944029810B9D1DC438D606">
    <w:name w:val="200B51C4AC944029810B9D1DC438D606"/>
  </w:style>
  <w:style w:type="paragraph" w:customStyle="1" w:styleId="7A8135BC9D6A4948A535D69E5610E69B">
    <w:name w:val="7A8135BC9D6A4948A535D69E5610E69B"/>
  </w:style>
  <w:style w:type="paragraph" w:customStyle="1" w:styleId="60288122375341189E1E0C0A95839AEC">
    <w:name w:val="60288122375341189E1E0C0A95839AEC"/>
  </w:style>
  <w:style w:type="paragraph" w:customStyle="1" w:styleId="D49E1F044BF648618A55B7AB9032F9FC">
    <w:name w:val="D49E1F044BF648618A55B7AB9032F9FC"/>
  </w:style>
  <w:style w:type="paragraph" w:customStyle="1" w:styleId="261B817D411D4E8E9E6D6B36FD419D0D">
    <w:name w:val="261B817D411D4E8E9E6D6B36FD419D0D"/>
  </w:style>
  <w:style w:type="paragraph" w:customStyle="1" w:styleId="F3A7BEB05E51493FA73BE273586EE535">
    <w:name w:val="F3A7BEB05E51493FA73BE273586EE535"/>
  </w:style>
  <w:style w:type="paragraph" w:customStyle="1" w:styleId="2087F11FBF4A45EEBD9DA91E078E4762">
    <w:name w:val="2087F11FBF4A45EEBD9DA91E078E4762"/>
  </w:style>
  <w:style w:type="paragraph" w:customStyle="1" w:styleId="91F478EC9F6044E281047B9C1867ED26">
    <w:name w:val="91F478EC9F6044E281047B9C1867ED26"/>
  </w:style>
  <w:style w:type="paragraph" w:customStyle="1" w:styleId="1ABC3EE7D32E48C1AEFB10AB617C6FA5">
    <w:name w:val="1ABC3EE7D32E48C1AEFB10AB617C6FA5"/>
  </w:style>
  <w:style w:type="paragraph" w:customStyle="1" w:styleId="0F7AF506D44848AAAF2D682AC00E9D54">
    <w:name w:val="0F7AF506D44848AAAF2D682AC00E9D54"/>
  </w:style>
  <w:style w:type="paragraph" w:customStyle="1" w:styleId="89CE0D1532A544E6872A7DA223F058A1">
    <w:name w:val="89CE0D1532A544E6872A7DA223F058A1"/>
  </w:style>
  <w:style w:type="paragraph" w:customStyle="1" w:styleId="00A6B2A0DDEC4FA4BB864990287E1217">
    <w:name w:val="00A6B2A0DDEC4FA4BB864990287E1217"/>
  </w:style>
  <w:style w:type="paragraph" w:customStyle="1" w:styleId="AB8B1263FBB54E7293F9E577AFA33B63">
    <w:name w:val="AB8B1263FBB54E7293F9E577AFA33B63"/>
  </w:style>
  <w:style w:type="paragraph" w:customStyle="1" w:styleId="ACE184FB012E45DF83189B03C3D78867">
    <w:name w:val="ACE184FB012E45DF83189B03C3D78867"/>
  </w:style>
  <w:style w:type="paragraph" w:customStyle="1" w:styleId="2313C783387042AD9DB9495767180E9D">
    <w:name w:val="2313C783387042AD9DB9495767180E9D"/>
  </w:style>
  <w:style w:type="paragraph" w:customStyle="1" w:styleId="973F7BE06FAC4B68BB239B6EBA48E51E">
    <w:name w:val="973F7BE06FAC4B68BB239B6EBA48E51E"/>
  </w:style>
  <w:style w:type="paragraph" w:customStyle="1" w:styleId="9067045E137D4AE6872BAB09BF446580">
    <w:name w:val="9067045E137D4AE6872BAB09BF446580"/>
  </w:style>
  <w:style w:type="paragraph" w:customStyle="1" w:styleId="A7D4FB0E409B4A97B0A30EA782183995">
    <w:name w:val="A7D4FB0E409B4A97B0A30EA782183995"/>
  </w:style>
  <w:style w:type="paragraph" w:customStyle="1" w:styleId="21EF8063819546DDBF10A407F404ADA9">
    <w:name w:val="21EF8063819546DDBF10A407F404ADA9"/>
  </w:style>
  <w:style w:type="paragraph" w:customStyle="1" w:styleId="EA2B257914944FC090F210CA3AFAF3F5">
    <w:name w:val="EA2B257914944FC090F210CA3AFAF3F5"/>
  </w:style>
  <w:style w:type="paragraph" w:customStyle="1" w:styleId="A7BAD5EB59F642C7BF6022C2D48885B1">
    <w:name w:val="A7BAD5EB59F642C7BF6022C2D48885B1"/>
  </w:style>
  <w:style w:type="paragraph" w:customStyle="1" w:styleId="F06A6803EC9C48CEA963AF9ED9D2DD53">
    <w:name w:val="F06A6803EC9C48CEA963AF9ED9D2DD53"/>
  </w:style>
  <w:style w:type="paragraph" w:customStyle="1" w:styleId="9E3B3A0687AC444E8B53BA67896D6C47">
    <w:name w:val="9E3B3A0687AC444E8B53BA67896D6C47"/>
  </w:style>
  <w:style w:type="paragraph" w:customStyle="1" w:styleId="C0EC485793154833BFBAC59F85845CD5">
    <w:name w:val="C0EC485793154833BFBAC59F85845CD5"/>
  </w:style>
  <w:style w:type="paragraph" w:customStyle="1" w:styleId="27E4E5DE5C084AD9B6D8301CBCDA525C">
    <w:name w:val="27E4E5DE5C084AD9B6D8301CBCDA525C"/>
  </w:style>
  <w:style w:type="paragraph" w:customStyle="1" w:styleId="0F52B76CBACB4312894CCE3D9F76FB7A">
    <w:name w:val="0F52B76CBACB4312894CCE3D9F76FB7A"/>
  </w:style>
  <w:style w:type="paragraph" w:customStyle="1" w:styleId="0628ADF021024B14A68EEBD15DBC6B8B">
    <w:name w:val="0628ADF021024B14A68EEBD15DBC6B8B"/>
  </w:style>
  <w:style w:type="paragraph" w:customStyle="1" w:styleId="C91AD293297347F8A3B9A197232864BE">
    <w:name w:val="C91AD293297347F8A3B9A197232864BE"/>
  </w:style>
  <w:style w:type="paragraph" w:customStyle="1" w:styleId="CD228B0B27214D628003675C501F77B9">
    <w:name w:val="CD228B0B27214D628003675C501F77B9"/>
  </w:style>
  <w:style w:type="paragraph" w:customStyle="1" w:styleId="E372AC5B8C074406B8CFA3E4D6E79215">
    <w:name w:val="E372AC5B8C074406B8CFA3E4D6E79215"/>
  </w:style>
  <w:style w:type="paragraph" w:customStyle="1" w:styleId="0886CBD0715C4B29B7BA1F6E9CDFC3F2">
    <w:name w:val="0886CBD0715C4B29B7BA1F6E9CDFC3F2"/>
  </w:style>
  <w:style w:type="paragraph" w:customStyle="1" w:styleId="BDB64C6494E74588A5591CFD2B522CAC">
    <w:name w:val="BDB64C6494E74588A5591CFD2B522CAC"/>
  </w:style>
  <w:style w:type="paragraph" w:customStyle="1" w:styleId="F0F6428733A144C3BD254C06C9F93786">
    <w:name w:val="F0F6428733A144C3BD254C06C9F93786"/>
  </w:style>
  <w:style w:type="paragraph" w:customStyle="1" w:styleId="531516B6FF0B4EE69EAE4D0D4ABE7905">
    <w:name w:val="531516B6FF0B4EE69EAE4D0D4ABE7905"/>
  </w:style>
  <w:style w:type="paragraph" w:customStyle="1" w:styleId="64C55C1E77314516B4B133414A359B40">
    <w:name w:val="64C55C1E77314516B4B133414A359B40"/>
  </w:style>
  <w:style w:type="paragraph" w:customStyle="1" w:styleId="719A05868B8E463E936D3E0EAAB80486">
    <w:name w:val="719A05868B8E463E936D3E0EAAB80486"/>
  </w:style>
  <w:style w:type="paragraph" w:customStyle="1" w:styleId="DF56F2767A984A279582B0DF9BDEED39">
    <w:name w:val="DF56F2767A984A279582B0DF9BDEED39"/>
  </w:style>
  <w:style w:type="paragraph" w:customStyle="1" w:styleId="7F02CEBF412C48C9A132D9437D699B59">
    <w:name w:val="7F02CEBF412C48C9A132D9437D699B59"/>
  </w:style>
  <w:style w:type="paragraph" w:customStyle="1" w:styleId="A6A1EAE416EF440BB1A2A3C021FE9606">
    <w:name w:val="A6A1EAE416EF440BB1A2A3C021FE9606"/>
  </w:style>
  <w:style w:type="paragraph" w:customStyle="1" w:styleId="D6F4AAAAD027457091F35E7E5C910919">
    <w:name w:val="D6F4AAAAD027457091F35E7E5C910919"/>
  </w:style>
  <w:style w:type="paragraph" w:customStyle="1" w:styleId="455C2C01C0834C949AFF3E6E4FEF2EDE">
    <w:name w:val="455C2C01C0834C949AFF3E6E4FEF2EDE"/>
    <w:rsid w:val="000B0846"/>
  </w:style>
  <w:style w:type="paragraph" w:customStyle="1" w:styleId="182DC90AD9E642EC889AA88C2EBCA2FA">
    <w:name w:val="182DC90AD9E642EC889AA88C2EBCA2FA"/>
    <w:rsid w:val="000B0846"/>
  </w:style>
  <w:style w:type="paragraph" w:customStyle="1" w:styleId="021D051383D04AC880078D0A7B0C2C0E">
    <w:name w:val="021D051383D04AC880078D0A7B0C2C0E"/>
    <w:rsid w:val="000B0846"/>
  </w:style>
  <w:style w:type="paragraph" w:customStyle="1" w:styleId="21D3B06FCA174EDBACBB738B410FD246">
    <w:name w:val="21D3B06FCA174EDBACBB738B410FD246"/>
    <w:rsid w:val="000B0846"/>
  </w:style>
  <w:style w:type="paragraph" w:customStyle="1" w:styleId="DC788D951F474188AE5CB6471288AFA9">
    <w:name w:val="DC788D951F474188AE5CB6471288AFA9"/>
    <w:rsid w:val="000B0846"/>
  </w:style>
  <w:style w:type="paragraph" w:customStyle="1" w:styleId="EB83A8666CF243098EF8DEE5D67F0096">
    <w:name w:val="EB83A8666CF243098EF8DEE5D67F0096"/>
    <w:rsid w:val="000B0846"/>
  </w:style>
  <w:style w:type="paragraph" w:customStyle="1" w:styleId="6E54FE763C36417AB1F033BDE03D44BD">
    <w:name w:val="6E54FE763C36417AB1F033BDE03D44BD"/>
    <w:rsid w:val="000B0846"/>
  </w:style>
  <w:style w:type="paragraph" w:customStyle="1" w:styleId="FD0EFF9F902E4AAC884395E13107C9EE">
    <w:name w:val="FD0EFF9F902E4AAC884395E13107C9EE"/>
    <w:rsid w:val="000B0846"/>
  </w:style>
  <w:style w:type="paragraph" w:customStyle="1" w:styleId="084AA516AE76496DAF23B34E6DD1D5C3">
    <w:name w:val="084AA516AE76496DAF23B34E6DD1D5C3"/>
    <w:rsid w:val="000B0846"/>
  </w:style>
  <w:style w:type="paragraph" w:customStyle="1" w:styleId="51F0787D1F1046F699B5587765C0C9E5">
    <w:name w:val="51F0787D1F1046F699B5587765C0C9E5"/>
    <w:rsid w:val="000B0846"/>
  </w:style>
  <w:style w:type="paragraph" w:customStyle="1" w:styleId="48DD31953E704441BC77EDA3C44FB8C9">
    <w:name w:val="48DD31953E704441BC77EDA3C44FB8C9"/>
    <w:rsid w:val="000B0846"/>
  </w:style>
  <w:style w:type="paragraph" w:customStyle="1" w:styleId="B4BC92A682DA4A52AB7D7BFDBE11C70D">
    <w:name w:val="B4BC92A682DA4A52AB7D7BFDBE11C70D"/>
    <w:rsid w:val="000B0846"/>
  </w:style>
  <w:style w:type="paragraph" w:customStyle="1" w:styleId="EE4FB241E16842FBADD9D1FA73A86BEE">
    <w:name w:val="EE4FB241E16842FBADD9D1FA73A86BEE"/>
    <w:rsid w:val="000B0846"/>
  </w:style>
  <w:style w:type="paragraph" w:customStyle="1" w:styleId="E50C92BDCD8B42038054093B2931B3D4">
    <w:name w:val="E50C92BDCD8B42038054093B2931B3D4"/>
    <w:rsid w:val="000B0846"/>
  </w:style>
  <w:style w:type="paragraph" w:customStyle="1" w:styleId="1C997B158AA941EBB7F52618CBDFD47F">
    <w:name w:val="1C997B158AA941EBB7F52618CBDFD47F"/>
    <w:rsid w:val="000B0846"/>
  </w:style>
  <w:style w:type="paragraph" w:customStyle="1" w:styleId="B281815E361B4E8A9B36D87F6C8FAD79">
    <w:name w:val="B281815E361B4E8A9B36D87F6C8FAD79"/>
    <w:rsid w:val="000B0846"/>
  </w:style>
  <w:style w:type="paragraph" w:customStyle="1" w:styleId="9A8FF7AF3B1247C399EBC8A7F877FE32">
    <w:name w:val="9A8FF7AF3B1247C399EBC8A7F877FE32"/>
    <w:rsid w:val="000B0846"/>
  </w:style>
  <w:style w:type="paragraph" w:customStyle="1" w:styleId="727456D58DF747AF8591BFC5E7C848CC">
    <w:name w:val="727456D58DF747AF8591BFC5E7C848CC"/>
    <w:rsid w:val="000B0846"/>
  </w:style>
  <w:style w:type="paragraph" w:customStyle="1" w:styleId="A0CCD0CA053A45E0A7C468E187F431ED">
    <w:name w:val="A0CCD0CA053A45E0A7C468E187F431ED"/>
    <w:rsid w:val="000B0846"/>
  </w:style>
  <w:style w:type="paragraph" w:customStyle="1" w:styleId="88AE8BE167F340418A25906D5C4D4D06">
    <w:name w:val="88AE8BE167F340418A25906D5C4D4D06"/>
    <w:rsid w:val="000B0846"/>
  </w:style>
  <w:style w:type="paragraph" w:customStyle="1" w:styleId="63BF296BEF564F2DAEADC6F377A163C4">
    <w:name w:val="63BF296BEF564F2DAEADC6F377A163C4"/>
    <w:rsid w:val="000B0846"/>
  </w:style>
  <w:style w:type="paragraph" w:customStyle="1" w:styleId="50E7838C1AA444518BFFFED7A423F56D">
    <w:name w:val="50E7838C1AA444518BFFFED7A423F56D"/>
    <w:rsid w:val="000B0846"/>
  </w:style>
  <w:style w:type="paragraph" w:customStyle="1" w:styleId="874452C19FD9433AA8DA36FCC8CEC8E1">
    <w:name w:val="874452C19FD9433AA8DA36FCC8CEC8E1"/>
    <w:rsid w:val="000B0846"/>
  </w:style>
  <w:style w:type="paragraph" w:customStyle="1" w:styleId="E51190B3E1D74C11B58F47799017BB06">
    <w:name w:val="E51190B3E1D74C11B58F47799017BB06"/>
    <w:rsid w:val="000B0846"/>
  </w:style>
  <w:style w:type="paragraph" w:customStyle="1" w:styleId="F5FECA8AC912412BA07BC99548E98C24">
    <w:name w:val="F5FECA8AC912412BA07BC99548E98C24"/>
    <w:rsid w:val="000B0846"/>
  </w:style>
  <w:style w:type="paragraph" w:customStyle="1" w:styleId="6845C2DD3A8845AAA8DF5A6768161792">
    <w:name w:val="6845C2DD3A8845AAA8DF5A6768161792"/>
    <w:rsid w:val="000B0846"/>
  </w:style>
  <w:style w:type="paragraph" w:customStyle="1" w:styleId="14137455C4C64E4CA0860FD43895001F">
    <w:name w:val="14137455C4C64E4CA0860FD43895001F"/>
    <w:rsid w:val="000B0846"/>
  </w:style>
  <w:style w:type="paragraph" w:customStyle="1" w:styleId="CB05A482DF3A46538E1A7658370E7A2C">
    <w:name w:val="CB05A482DF3A46538E1A7658370E7A2C"/>
    <w:rsid w:val="00657C80"/>
  </w:style>
  <w:style w:type="paragraph" w:customStyle="1" w:styleId="A68A30A95A504A579838D38B933DDD26">
    <w:name w:val="A68A30A95A504A579838D38B933DDD26"/>
    <w:rsid w:val="00657C80"/>
  </w:style>
  <w:style w:type="paragraph" w:customStyle="1" w:styleId="2CED0DF515744A14BC1A96495C18BC9C">
    <w:name w:val="2CED0DF515744A14BC1A96495C18BC9C"/>
    <w:rsid w:val="00657C80"/>
  </w:style>
  <w:style w:type="paragraph" w:customStyle="1" w:styleId="EDE3EFEB39E74C6680CD3C117C07163F">
    <w:name w:val="EDE3EFEB39E74C6680CD3C117C07163F"/>
    <w:rsid w:val="00657C80"/>
  </w:style>
  <w:style w:type="paragraph" w:customStyle="1" w:styleId="0F03633E67FC4664A1F3E1D74FD98E8A">
    <w:name w:val="0F03633E67FC4664A1F3E1D74FD98E8A"/>
    <w:rsid w:val="00657C80"/>
  </w:style>
  <w:style w:type="paragraph" w:customStyle="1" w:styleId="FB8D4CA8831F41759BD59E0CB79EDE2B">
    <w:name w:val="FB8D4CA8831F41759BD59E0CB79EDE2B"/>
    <w:rsid w:val="00657C80"/>
  </w:style>
  <w:style w:type="paragraph" w:customStyle="1" w:styleId="A2D4C60C5ADB4CB3B5141FE77CE9A140">
    <w:name w:val="A2D4C60C5ADB4CB3B5141FE77CE9A140"/>
    <w:rsid w:val="00657C80"/>
  </w:style>
  <w:style w:type="paragraph" w:customStyle="1" w:styleId="AFF2C3D112C44DDE891E6E092A34E25A">
    <w:name w:val="AFF2C3D112C44DDE891E6E092A34E25A"/>
    <w:rsid w:val="00657C80"/>
  </w:style>
  <w:style w:type="paragraph" w:customStyle="1" w:styleId="E34D8631FFE7417793F4614AEB5DC7C5">
    <w:name w:val="E34D8631FFE7417793F4614AEB5DC7C5"/>
    <w:rsid w:val="00657C80"/>
  </w:style>
  <w:style w:type="paragraph" w:customStyle="1" w:styleId="D7A5EED31A964D98AACA8451BDF95338">
    <w:name w:val="D7A5EED31A964D98AACA8451BDF95338"/>
    <w:rsid w:val="00732BAC"/>
  </w:style>
  <w:style w:type="paragraph" w:customStyle="1" w:styleId="66F7232ACAD54C2BABDB369586200516">
    <w:name w:val="66F7232ACAD54C2BABDB369586200516"/>
    <w:rsid w:val="00732BAC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sisl xmlns:xsd="http://www.w3.org/2001/XMLSchema" xmlns:xsi="http://www.w3.org/2001/XMLSchema-instance" xmlns="http://www.boldonjames.com/2008/01/sie/internal/label" sislVersion="0" policy="9d493d7b-745f-46ca-853c-852befb66d42" origin="defaultValue">
  <element uid="423d71e6-8daa-44f1-843f-6b8bdb2746aa" value=""/>
</sisl>
</file>

<file path=customXml/itemProps1.xml><?xml version="1.0" encoding="utf-8"?>
<ds:datastoreItem xmlns:ds="http://schemas.openxmlformats.org/officeDocument/2006/customXml" ds:itemID="{FAB48A36-8FCF-4D0E-A0D8-2910720D0AE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338BC3C6-EEE6-4872-81E0-DA09B4343525}">
  <ds:schemaRefs>
    <ds:schemaRef ds:uri="http://www.w3.org/2001/XMLSchema"/>
    <ds:schemaRef ds:uri="http://www.boldonjames.com/2008/01/sie/internal/label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Bedford Boro IFD Form</Template>
  <TotalTime>0</TotalTime>
  <Pages>7</Pages>
  <Words>1314</Words>
  <Characters>7494</Characters>
  <Application>Microsoft Office Word</Application>
  <DocSecurity>0</DocSecurity>
  <Lines>62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Concerned about a child referral form</vt:lpstr>
    </vt:vector>
  </TitlesOfParts>
  <Company/>
  <LinksUpToDate>false</LinksUpToDate>
  <CharactersWithSpaces>8791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Concerned about a child referral form</dc:title>
  <dc:subject/>
  <dc:creator>Dan Jones</dc:creator>
  <cp:keywords/>
  <dc:description/>
  <cp:lastModifiedBy>Angela Soane</cp:lastModifiedBy>
  <cp:revision>2</cp:revision>
  <dcterms:created xsi:type="dcterms:W3CDTF">2025-06-02T08:19:00Z</dcterms:created>
  <dcterms:modified xsi:type="dcterms:W3CDTF">2025-06-02T08:19:00Z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ndexRef">
    <vt:lpwstr>07e75fa6-3f0f-498e-87f0-750a667b8aa7</vt:lpwstr>
  </property>
  <property fmtid="{D5CDD505-2E9C-101B-9397-08002B2CF9AE}" pid="3" name="bjDocumentLabelXML">
    <vt:lpwstr>&lt;?xml version="1.0" encoding="us-ascii"?&gt;&lt;sisl xmlns:xsd="http://www.w3.org/2001/XMLSchema" xmlns:xsi="http://www.w3.org/2001/XMLSchema-instance" sislVersion="0" policy="9d493d7b-745f-46ca-853c-852befb66d42" origin="defaultValue" xmlns="http://www.boldonj</vt:lpwstr>
  </property>
  <property fmtid="{D5CDD505-2E9C-101B-9397-08002B2CF9AE}" pid="4" name="bjDocumentLabelXML-0">
    <vt:lpwstr>ames.com/2008/01/sie/internal/label"&gt;&lt;element uid="423d71e6-8daa-44f1-843f-6b8bdb2746aa" value="" /&gt;&lt;/sisl&gt;</vt:lpwstr>
  </property>
  <property fmtid="{D5CDD505-2E9C-101B-9397-08002B2CF9AE}" pid="5" name="bjDocumentSecurityLabel">
    <vt:lpwstr>Bedford BC OFFICIAL-Internal </vt:lpwstr>
  </property>
  <property fmtid="{D5CDD505-2E9C-101B-9397-08002B2CF9AE}" pid="6" name="bjSaver">
    <vt:lpwstr>7a5jqC28Hbf1K8sJ7PdU6rNfYx3iuiRB</vt:lpwstr>
  </property>
</Properties>
</file>